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929785773"/>
        <w:docPartObj>
          <w:docPartGallery w:val="Cover Pages"/>
          <w:docPartUnique/>
        </w:docPartObj>
      </w:sdtPr>
      <w:sdtEndPr>
        <w:rPr>
          <w:rFonts w:ascii="Arial Black" w:hAnsi="Arial Black"/>
          <w:noProof/>
          <w:lang w:eastAsia="nl-NL"/>
        </w:rPr>
      </w:sdtEndPr>
      <w:sdtContent>
        <w:p w:rsidR="004D32F3" w:rsidRDefault="004D32F3">
          <w:r>
            <w:rPr>
              <w:noProof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698176" behindDoc="0" locked="0" layoutInCell="0" allowOverlap="1" wp14:anchorId="096B367C" wp14:editId="7115DE94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1889760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Rechthoek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el"/>
                                  <w:id w:val="103676091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FB6357" w:rsidRDefault="00FB6357">
                                    <w:pPr>
                                      <w:pStyle w:val="Geenafstand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FOTOSPEURTOCHT INTRODUCTIEWEEK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hthoek 16" o:spid="_x0000_s1026" style="position:absolute;margin-left:0;margin-top:0;width:550.8pt;height:50.4pt;z-index:251698176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itel"/>
                            <w:id w:val="10367609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FB6357" w:rsidRDefault="00FB6357">
                              <w:pPr>
                                <w:pStyle w:val="Geenafstand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FOTOSPEURTOCHT INTRODUCTIEWEEK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nl-NL"/>
            </w:rPr>
            <mc:AlternateContent>
              <mc:Choice Requires="wpg">
                <w:drawing>
                  <wp:anchor distT="0" distB="0" distL="114300" distR="114300" simplePos="0" relativeHeight="251696128" behindDoc="0" locked="0" layoutInCell="0" allowOverlap="1" wp14:anchorId="6F08C20F" wp14:editId="3E09A1AD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8485" cy="10058400"/>
                    <wp:effectExtent l="0" t="0" r="0" b="0"/>
                    <wp:wrapNone/>
                    <wp:docPr id="363" name="Groep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Jaar"/>
                                    <w:id w:val="10367608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4-08-27T00:00:00Z">
                                      <w:dateFormat w:val="yyyy"/>
                                      <w:lid w:val="nl-NL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FB6357" w:rsidRDefault="00FB6357">
                                      <w:pPr>
                                        <w:pStyle w:val="Geenafstand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2014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B6357" w:rsidRDefault="00FB6357">
                                  <w:pPr>
                                    <w:pStyle w:val="Geenafstand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Opleiding verzorgende-IG</w:t>
                                  </w:r>
                                </w:p>
                                <w:p w:rsidR="00FB6357" w:rsidRDefault="00FB6357">
                                  <w:pPr>
                                    <w:pStyle w:val="Geenafstand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 w:rsidRPr="00B956E7">
                                    <w:rPr>
                                      <w:color w:val="FFFFFF" w:themeColor="background1"/>
                                      <w:vertAlign w:val="superscript"/>
                                    </w:rPr>
                                    <w:t>e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</w:rPr>
                                    <w:t>jaars</w:t>
                                  </w:r>
                                  <w:proofErr w:type="spellEnd"/>
                                </w:p>
                                <w:p w:rsidR="00FB6357" w:rsidRDefault="00FB6357">
                                  <w:pPr>
                                    <w:pStyle w:val="Geenafstand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Augustus 2014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ep 14" o:spid="_x0000_s1027" style="position:absolute;margin-left:194.35pt;margin-top:0;width:245.55pt;height:11in;z-index:251696128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" o:allowincell="f">
        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6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Jaar"/>
                              <w:id w:val="10367608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4-08-27T00:00:00Z">
                                <w:dateFormat w:val="yyyy"/>
                                <w:lid w:val="nl-NL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FB6357" w:rsidRDefault="00FB6357">
                                <w:pPr>
                                  <w:pStyle w:val="Geenafstand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2014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2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FB6357" w:rsidRDefault="00FB6357">
                            <w:pPr>
                              <w:pStyle w:val="Geenafstand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Opleiding verzorgende-IG</w:t>
                            </w:r>
                          </w:p>
                          <w:p w:rsidR="00FB6357" w:rsidRDefault="00FB6357">
                            <w:pPr>
                              <w:pStyle w:val="Geenafstand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  <w:r w:rsidRPr="00B956E7">
                              <w:rPr>
                                <w:color w:val="FFFFFF" w:themeColor="background1"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jaars</w:t>
                            </w:r>
                            <w:proofErr w:type="spellEnd"/>
                          </w:p>
                          <w:p w:rsidR="00FB6357" w:rsidRDefault="00FB6357">
                            <w:pPr>
                              <w:pStyle w:val="Geenafstand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Augustus 2014</w: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4D32F3" w:rsidRDefault="00897D6A">
          <w:pPr>
            <w:rPr>
              <w:rFonts w:ascii="Arial Black" w:hAnsi="Arial Black"/>
              <w:noProof/>
              <w:lang w:eastAsia="nl-NL"/>
            </w:rPr>
          </w:pPr>
          <w:r w:rsidRPr="00897D6A">
            <w:rPr>
              <w:rFonts w:ascii="Arial Black" w:hAnsi="Arial Black"/>
              <w:noProof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704320" behindDoc="0" locked="0" layoutInCell="1" allowOverlap="1" wp14:editId="36B11C9B">
                    <wp:simplePos x="0" y="0"/>
                    <wp:positionH relativeFrom="column">
                      <wp:posOffset>1487805</wp:posOffset>
                    </wp:positionH>
                    <wp:positionV relativeFrom="paragraph">
                      <wp:posOffset>2015490</wp:posOffset>
                    </wp:positionV>
                    <wp:extent cx="1892300" cy="1403985"/>
                    <wp:effectExtent l="0" t="0" r="12700" b="27305"/>
                    <wp:wrapNone/>
                    <wp:docPr id="307" name="Tekstvak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92300" cy="1403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B6357" w:rsidRPr="00897D6A" w:rsidRDefault="00FB6357">
                                <w:pPr>
                                  <w:rPr>
                                    <w:rFonts w:ascii="Arial Black" w:hAnsi="Arial Black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sz w:val="40"/>
                                    <w:szCs w:val="40"/>
                                  </w:rPr>
                                  <w:t xml:space="preserve">Versie </w:t>
                                </w:r>
                                <w:r w:rsidRPr="00897D6A">
                                  <w:rPr>
                                    <w:rFonts w:ascii="Arial Black" w:hAnsi="Arial Black"/>
                                    <w:b/>
                                    <w:sz w:val="40"/>
                                    <w:szCs w:val="4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2" o:spid="_x0000_s1033" type="#_x0000_t202" style="position:absolute;margin-left:117.15pt;margin-top:158.7pt;width:149pt;height:110.55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">
                    <v:textbox style="mso-fit-shape-to-text:t">
                      <w:txbxContent>
                        <w:p w:rsidR="00FB6357" w:rsidRPr="00897D6A" w:rsidRDefault="00FB6357">
                          <w:pPr>
                            <w:rPr>
                              <w:rFonts w:ascii="Arial Black" w:hAnsi="Arial Black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sz w:val="40"/>
                              <w:szCs w:val="40"/>
                            </w:rPr>
                            <w:t xml:space="preserve">Versie </w:t>
                          </w:r>
                          <w:r w:rsidRPr="00897D6A">
                            <w:rPr>
                              <w:rFonts w:ascii="Arial Black" w:hAnsi="Arial Black"/>
                              <w:b/>
                              <w:sz w:val="40"/>
                              <w:szCs w:val="40"/>
                            </w:rPr>
                            <w:t>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D32F3">
            <w:rPr>
              <w:noProof/>
              <w:lang w:eastAsia="nl-NL"/>
            </w:rPr>
            <w:drawing>
              <wp:anchor distT="0" distB="0" distL="114300" distR="114300" simplePos="0" relativeHeight="251697152" behindDoc="0" locked="0" layoutInCell="0" allowOverlap="1" wp14:anchorId="128C36CD" wp14:editId="281F1EDB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3706967" cy="3706967"/>
                <wp:effectExtent l="19050" t="19050" r="27305" b="27305"/>
                <wp:wrapNone/>
                <wp:docPr id="369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6967" cy="3706967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 w:rsidR="004D32F3">
            <w:rPr>
              <w:rFonts w:ascii="Arial Black" w:hAnsi="Arial Black"/>
              <w:noProof/>
              <w:lang w:eastAsia="nl-NL"/>
            </w:rPr>
            <w:br w:type="page"/>
          </w:r>
        </w:p>
      </w:sdtContent>
    </w:sdt>
    <w:p w:rsidR="00D000AA" w:rsidRPr="00CB5993" w:rsidRDefault="00CB5993">
      <w:pPr>
        <w:rPr>
          <w:rFonts w:ascii="Arial Black" w:hAnsi="Arial Black"/>
          <w:noProof/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1B468" wp14:editId="1CC2BAF9">
                <wp:simplePos x="0" y="0"/>
                <wp:positionH relativeFrom="column">
                  <wp:posOffset>1957705</wp:posOffset>
                </wp:positionH>
                <wp:positionV relativeFrom="paragraph">
                  <wp:posOffset>-575945</wp:posOffset>
                </wp:positionV>
                <wp:extent cx="762000" cy="704850"/>
                <wp:effectExtent l="0" t="0" r="19050" b="19050"/>
                <wp:wrapNone/>
                <wp:docPr id="11" name="Ova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04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Pr="00A95859" w:rsidRDefault="00FB6357" w:rsidP="00CB5993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11" o:spid="_x0000_s1034" style="position:absolute;margin-left:154.15pt;margin-top:-45.35pt;width:60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" fillcolor="#4f81bd [3204]" strokecolor="#243f60 [1604]" strokeweight="2pt">
                <v:textbox>
                  <w:txbxContent>
                    <w:p w:rsidR="00FB6357" w:rsidRPr="00A95859" w:rsidRDefault="00FB6357" w:rsidP="00CB5993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758B96FB" wp14:editId="072C01B0">
            <wp:extent cx="2495550" cy="2087823"/>
            <wp:effectExtent l="0" t="0" r="0" b="825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ed idee kanti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494" cy="209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993" w:rsidRDefault="00E5357E">
      <w:pPr>
        <w:rPr>
          <w:rFonts w:ascii="Arial Black" w:hAnsi="Arial Black"/>
          <w:noProof/>
          <w:sz w:val="24"/>
          <w:szCs w:val="24"/>
          <w:lang w:eastAsia="nl-NL"/>
        </w:rPr>
      </w:pPr>
      <w:r w:rsidRPr="00E5357E">
        <w:rPr>
          <w:rFonts w:ascii="Arial Black" w:hAnsi="Arial Black"/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BCA909" wp14:editId="6CADA824">
                <wp:simplePos x="0" y="0"/>
                <wp:positionH relativeFrom="column">
                  <wp:posOffset>1957705</wp:posOffset>
                </wp:positionH>
                <wp:positionV relativeFrom="paragraph">
                  <wp:posOffset>240030</wp:posOffset>
                </wp:positionV>
                <wp:extent cx="762000" cy="704850"/>
                <wp:effectExtent l="0" t="0" r="19050" b="19050"/>
                <wp:wrapNone/>
                <wp:docPr id="12" name="Ova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04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E5357E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12" o:spid="_x0000_s1035" style="position:absolute;margin-left:154.15pt;margin-top:18.9pt;width:60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" fillcolor="#4f81bd [3204]" strokecolor="#243f60 [1604]" strokeweight="2pt">
                <v:textbox>
                  <w:txbxContent>
                    <w:p w:rsidR="00FB6357" w:rsidRDefault="00FB6357" w:rsidP="00E5357E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CB5993">
        <w:rPr>
          <w:rFonts w:ascii="Arial Black" w:hAnsi="Arial Black"/>
          <w:noProof/>
          <w:sz w:val="24"/>
          <w:szCs w:val="24"/>
          <w:lang w:eastAsia="nl-NL"/>
        </w:rPr>
        <w:t xml:space="preserve">Wat vinden de kantinemedewerkers </w:t>
      </w:r>
    </w:p>
    <w:p w:rsidR="00CB5993" w:rsidRDefault="00CB5993">
      <w:pPr>
        <w:rPr>
          <w:rFonts w:ascii="Arial Black" w:hAnsi="Arial Black"/>
          <w:noProof/>
          <w:sz w:val="24"/>
          <w:szCs w:val="24"/>
          <w:lang w:eastAsia="nl-NL"/>
        </w:rPr>
      </w:pPr>
      <w:r>
        <w:rPr>
          <w:rFonts w:ascii="Arial Black" w:hAnsi="Arial Black"/>
          <w:noProof/>
          <w:sz w:val="24"/>
          <w:szCs w:val="24"/>
          <w:lang w:eastAsia="nl-NL"/>
        </w:rPr>
        <w:t>een goed idee?</w:t>
      </w:r>
    </w:p>
    <w:p w:rsidR="00CB5993" w:rsidRDefault="00CB5993">
      <w:pPr>
        <w:rPr>
          <w:rFonts w:ascii="Arial Black" w:hAnsi="Arial Black"/>
          <w:noProof/>
          <w:sz w:val="24"/>
          <w:szCs w:val="24"/>
          <w:lang w:eastAsia="nl-NL"/>
        </w:rPr>
      </w:pPr>
      <w:r>
        <w:rPr>
          <w:rFonts w:ascii="Arial Black" w:hAnsi="Arial Black"/>
          <w:noProof/>
          <w:sz w:val="24"/>
          <w:szCs w:val="24"/>
          <w:lang w:eastAsia="nl-NL"/>
        </w:rPr>
        <w:drawing>
          <wp:inline distT="0" distB="0" distL="0" distR="0" wp14:anchorId="3AC8A6FC" wp14:editId="3EBAEFF5">
            <wp:extent cx="2495550" cy="1939523"/>
            <wp:effectExtent l="0" t="0" r="0" b="381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 kantin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451" cy="194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993" w:rsidRDefault="00CB5993">
      <w:pPr>
        <w:rPr>
          <w:rFonts w:ascii="Arial Black" w:hAnsi="Arial Black"/>
          <w:noProof/>
          <w:sz w:val="24"/>
          <w:szCs w:val="24"/>
          <w:lang w:eastAsia="nl-NL"/>
        </w:rPr>
      </w:pPr>
      <w:r>
        <w:rPr>
          <w:rFonts w:ascii="Arial Black" w:hAnsi="Arial Black"/>
          <w:noProof/>
          <w:sz w:val="24"/>
          <w:szCs w:val="24"/>
          <w:lang w:eastAsia="nl-NL"/>
        </w:rPr>
        <w:t>Hoeveel van deze rode bollen tel je?</w:t>
      </w:r>
    </w:p>
    <w:p w:rsidR="00CB5993" w:rsidRPr="00E5357E" w:rsidRDefault="00E5357E">
      <w:pPr>
        <w:rPr>
          <w:rFonts w:ascii="Arial Black" w:hAnsi="Arial Black"/>
          <w:b/>
          <w:noProof/>
          <w:sz w:val="24"/>
          <w:szCs w:val="24"/>
          <w:lang w:eastAsia="nl-NL"/>
        </w:rPr>
      </w:pPr>
      <w:r w:rsidRPr="00E5357E">
        <w:rPr>
          <w:rFonts w:ascii="Arial Black" w:hAnsi="Arial Black"/>
          <w:noProof/>
          <w:sz w:val="28"/>
          <w:szCs w:val="28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945EC0" wp14:editId="6B03AFEF">
                <wp:simplePos x="0" y="0"/>
                <wp:positionH relativeFrom="column">
                  <wp:posOffset>1172845</wp:posOffset>
                </wp:positionH>
                <wp:positionV relativeFrom="paragraph">
                  <wp:posOffset>-442595</wp:posOffset>
                </wp:positionV>
                <wp:extent cx="704850" cy="685800"/>
                <wp:effectExtent l="0" t="0" r="19050" b="19050"/>
                <wp:wrapNone/>
                <wp:docPr id="13" name="Ova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E5357E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13" o:spid="_x0000_s1036" style="position:absolute;margin-left:92.35pt;margin-top:-34.85pt;width:55.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" fillcolor="#4f81bd [3204]" strokecolor="#243f60 [1604]" strokeweight="2pt">
                <v:textbox>
                  <w:txbxContent>
                    <w:p w:rsidR="00FB6357" w:rsidRDefault="00FB6357" w:rsidP="00E5357E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CB5993">
        <w:rPr>
          <w:rFonts w:ascii="Arial Black" w:hAnsi="Arial Black"/>
          <w:noProof/>
          <w:sz w:val="24"/>
          <w:szCs w:val="24"/>
          <w:lang w:eastAsia="nl-NL"/>
        </w:rPr>
        <w:drawing>
          <wp:inline distT="0" distB="0" distL="0" distR="0" wp14:anchorId="078148E8" wp14:editId="05D6A11C">
            <wp:extent cx="1444373" cy="2286000"/>
            <wp:effectExtent l="0" t="0" r="381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epautomaat kantin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286" cy="228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993" w:rsidRPr="00E5357E" w:rsidRDefault="00E5357E">
      <w:pPr>
        <w:rPr>
          <w:rFonts w:ascii="Arial Black" w:hAnsi="Arial Black"/>
          <w:b/>
          <w:noProof/>
          <w:sz w:val="24"/>
          <w:szCs w:val="24"/>
          <w:lang w:eastAsia="nl-NL"/>
        </w:rPr>
      </w:pPr>
      <w:r w:rsidRPr="00E5357E">
        <w:rPr>
          <w:rFonts w:ascii="Arial Black" w:hAnsi="Arial Black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EF64D3" wp14:editId="1BFBA83B">
                <wp:simplePos x="0" y="0"/>
                <wp:positionH relativeFrom="column">
                  <wp:posOffset>1439545</wp:posOffset>
                </wp:positionH>
                <wp:positionV relativeFrom="paragraph">
                  <wp:posOffset>223520</wp:posOffset>
                </wp:positionV>
                <wp:extent cx="660400" cy="660400"/>
                <wp:effectExtent l="0" t="0" r="25400" b="25400"/>
                <wp:wrapNone/>
                <wp:docPr id="14" name="Ova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660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E5357E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14" o:spid="_x0000_s1037" style="position:absolute;margin-left:113.35pt;margin-top:17.6pt;width:52pt;height:5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" fillcolor="#4f81bd [3204]" strokecolor="#243f60 [1604]" strokeweight="2pt">
                <v:textbox>
                  <w:txbxContent>
                    <w:p w:rsidR="00FB6357" w:rsidRDefault="00FB6357" w:rsidP="00E5357E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CB5993" w:rsidRPr="00E5357E">
        <w:rPr>
          <w:rFonts w:ascii="Arial Black" w:hAnsi="Arial Black"/>
          <w:b/>
          <w:noProof/>
          <w:sz w:val="24"/>
          <w:szCs w:val="24"/>
          <w:lang w:eastAsia="nl-NL"/>
        </w:rPr>
        <w:t>Wat kosten de paprikachips in deze automaat?</w:t>
      </w:r>
    </w:p>
    <w:p w:rsidR="00CB5993" w:rsidRPr="00E5357E" w:rsidRDefault="00CB5993">
      <w:pPr>
        <w:rPr>
          <w:rFonts w:ascii="Arial Black" w:hAnsi="Arial Black"/>
          <w:b/>
          <w:noProof/>
          <w:sz w:val="24"/>
          <w:szCs w:val="24"/>
          <w:lang w:eastAsia="nl-NL"/>
        </w:rPr>
      </w:pPr>
      <w:r w:rsidRPr="00E5357E"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20718E0B" wp14:editId="3F62EEB9">
            <wp:extent cx="1622161" cy="24003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077" cy="24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993" w:rsidRPr="00E5357E" w:rsidRDefault="00CB5993">
      <w:pPr>
        <w:rPr>
          <w:rFonts w:ascii="Arial Black" w:hAnsi="Arial Black"/>
          <w:b/>
          <w:noProof/>
          <w:sz w:val="24"/>
          <w:szCs w:val="24"/>
          <w:lang w:eastAsia="nl-NL"/>
        </w:rPr>
      </w:pPr>
      <w:r w:rsidRPr="00E5357E">
        <w:rPr>
          <w:rFonts w:ascii="Arial Black" w:hAnsi="Arial Black"/>
          <w:b/>
          <w:noProof/>
          <w:sz w:val="24"/>
          <w:szCs w:val="24"/>
          <w:lang w:eastAsia="nl-NL"/>
        </w:rPr>
        <w:t>Wie mogen er in de lift?</w:t>
      </w:r>
    </w:p>
    <w:p w:rsidR="00CB5993" w:rsidRPr="00E5357E" w:rsidRDefault="00E5357E">
      <w:pPr>
        <w:rPr>
          <w:rFonts w:ascii="Arial Black" w:hAnsi="Arial Black"/>
          <w:noProof/>
          <w:sz w:val="28"/>
          <w:szCs w:val="28"/>
          <w:lang w:eastAsia="nl-NL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6D07EC" wp14:editId="5ED5C4F8">
                <wp:simplePos x="0" y="0"/>
                <wp:positionH relativeFrom="column">
                  <wp:posOffset>2326005</wp:posOffset>
                </wp:positionH>
                <wp:positionV relativeFrom="paragraph">
                  <wp:posOffset>-518795</wp:posOffset>
                </wp:positionV>
                <wp:extent cx="774700" cy="749300"/>
                <wp:effectExtent l="0" t="0" r="25400" b="12700"/>
                <wp:wrapNone/>
                <wp:docPr id="16" name="Ova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749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E5357E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16" o:spid="_x0000_s1038" style="position:absolute;margin-left:183.15pt;margin-top:-40.85pt;width:61pt;height:5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" fillcolor="#4f81bd [3204]" strokecolor="#243f60 [1604]" strokeweight="2pt">
                <v:textbox>
                  <w:txbxContent>
                    <w:p w:rsidR="00FB6357" w:rsidRDefault="00FB6357" w:rsidP="00E5357E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E5357E"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49F24EEF" wp14:editId="6FCB15CA">
            <wp:extent cx="2667000" cy="2000150"/>
            <wp:effectExtent l="0" t="0" r="0" b="63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jgebou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678" cy="200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57E" w:rsidRDefault="00E5357E">
      <w:pPr>
        <w:rPr>
          <w:rFonts w:ascii="Arial Black" w:hAnsi="Arial Black"/>
          <w:b/>
          <w:noProof/>
          <w:sz w:val="24"/>
          <w:szCs w:val="24"/>
          <w:lang w:eastAsia="nl-NL"/>
        </w:rPr>
      </w:pPr>
      <w:r w:rsidRPr="00E5357E">
        <w:rPr>
          <w:rFonts w:ascii="Arial Black" w:hAnsi="Arial Black"/>
          <w:b/>
          <w:noProof/>
          <w:sz w:val="24"/>
          <w:szCs w:val="24"/>
          <w:lang w:eastAsia="nl-NL"/>
        </w:rPr>
        <w:t xml:space="preserve">Waar dient dit gebouw voor en welk </w:t>
      </w:r>
    </w:p>
    <w:p w:rsidR="00E5357E" w:rsidRPr="00E5357E" w:rsidRDefault="00E5357E">
      <w:pPr>
        <w:rPr>
          <w:rFonts w:ascii="Arial Black" w:hAnsi="Arial Black"/>
          <w:b/>
          <w:noProof/>
          <w:sz w:val="24"/>
          <w:szCs w:val="24"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0FE6F5" wp14:editId="461C3984">
                <wp:simplePos x="0" y="0"/>
                <wp:positionH relativeFrom="column">
                  <wp:posOffset>2662555</wp:posOffset>
                </wp:positionH>
                <wp:positionV relativeFrom="paragraph">
                  <wp:posOffset>352425</wp:posOffset>
                </wp:positionV>
                <wp:extent cx="723900" cy="704850"/>
                <wp:effectExtent l="0" t="0" r="19050" b="19050"/>
                <wp:wrapNone/>
                <wp:docPr id="18" name="Ova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4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E5357E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18" o:spid="_x0000_s1039" style="position:absolute;margin-left:209.65pt;margin-top:27.75pt;width:57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" fillcolor="#4f81bd [3204]" strokecolor="#243f60 [1604]" strokeweight="2pt">
                <v:textbox>
                  <w:txbxContent>
                    <w:p w:rsidR="00FB6357" w:rsidRDefault="00FB6357" w:rsidP="00E5357E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E5357E">
        <w:rPr>
          <w:rFonts w:ascii="Arial Black" w:hAnsi="Arial Black"/>
          <w:b/>
          <w:noProof/>
          <w:sz w:val="24"/>
          <w:szCs w:val="24"/>
          <w:lang w:eastAsia="nl-NL"/>
        </w:rPr>
        <w:t>nummer heeft het?</w:t>
      </w:r>
    </w:p>
    <w:p w:rsidR="00CB5993" w:rsidRDefault="00CB5993">
      <w:pPr>
        <w:rPr>
          <w:noProof/>
          <w:lang w:eastAsia="nl-NL"/>
        </w:rPr>
      </w:pPr>
    </w:p>
    <w:p w:rsidR="003A7A1C" w:rsidRPr="00E5357E" w:rsidRDefault="00E5357E">
      <w:pPr>
        <w:rPr>
          <w:b/>
          <w:noProof/>
          <w:sz w:val="28"/>
          <w:szCs w:val="28"/>
          <w:lang w:eastAsia="nl-NL"/>
        </w:rPr>
      </w:pPr>
      <w:r>
        <w:rPr>
          <w:noProof/>
          <w:lang w:eastAsia="nl-NL"/>
        </w:rPr>
        <w:drawing>
          <wp:inline distT="0" distB="0" distL="0" distR="0" wp14:anchorId="43D7681A" wp14:editId="39C17D8B">
            <wp:extent cx="2876550" cy="1774312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k plei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935" cy="177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57E" w:rsidRDefault="00E5357E">
      <w:pPr>
        <w:rPr>
          <w:rFonts w:ascii="Arial Black" w:hAnsi="Arial Black"/>
          <w:noProof/>
          <w:sz w:val="24"/>
          <w:szCs w:val="24"/>
          <w:lang w:eastAsia="nl-NL"/>
        </w:rPr>
      </w:pPr>
      <w:r>
        <w:rPr>
          <w:rFonts w:ascii="Arial Black" w:hAnsi="Arial Black"/>
          <w:noProof/>
          <w:sz w:val="24"/>
          <w:szCs w:val="24"/>
          <w:lang w:eastAsia="nl-NL"/>
        </w:rPr>
        <w:t>Hoeveel zitplaatsen tel je op de metalen</w:t>
      </w:r>
    </w:p>
    <w:p w:rsidR="00D000AA" w:rsidRPr="00E5357E" w:rsidRDefault="00E5357E">
      <w:pPr>
        <w:rPr>
          <w:rFonts w:ascii="Arial Black" w:hAnsi="Arial Black"/>
          <w:noProof/>
          <w:sz w:val="24"/>
          <w:szCs w:val="24"/>
          <w:lang w:eastAsia="nl-NL"/>
        </w:rPr>
      </w:pPr>
      <w:r>
        <w:rPr>
          <w:rFonts w:ascii="Arial Black" w:hAnsi="Arial Black"/>
          <w:noProof/>
          <w:sz w:val="24"/>
          <w:szCs w:val="24"/>
          <w:lang w:eastAsia="nl-NL"/>
        </w:rPr>
        <w:t xml:space="preserve"> banken?</w:t>
      </w:r>
    </w:p>
    <w:p w:rsidR="004248A1" w:rsidRDefault="004248A1">
      <w:r w:rsidRPr="004248A1">
        <w:rPr>
          <w:noProof/>
          <w:sz w:val="28"/>
          <w:szCs w:val="28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FA1E01" wp14:editId="6C5DE467">
                <wp:simplePos x="0" y="0"/>
                <wp:positionH relativeFrom="column">
                  <wp:posOffset>1820545</wp:posOffset>
                </wp:positionH>
                <wp:positionV relativeFrom="paragraph">
                  <wp:posOffset>-366395</wp:posOffset>
                </wp:positionV>
                <wp:extent cx="742950" cy="704850"/>
                <wp:effectExtent l="0" t="0" r="19050" b="19050"/>
                <wp:wrapNone/>
                <wp:docPr id="21" name="Ova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04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4248A1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21" o:spid="_x0000_s1040" style="position:absolute;margin-left:143.35pt;margin-top:-28.85pt;width:58.5pt;height:5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" fillcolor="#4f81bd [3204]" strokecolor="#243f60 [1604]" strokeweight="2pt">
                <v:textbox>
                  <w:txbxContent>
                    <w:p w:rsidR="00FB6357" w:rsidRDefault="00FB6357" w:rsidP="004248A1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E5357E">
        <w:rPr>
          <w:noProof/>
          <w:lang w:eastAsia="nl-NL"/>
        </w:rPr>
        <w:drawing>
          <wp:inline distT="0" distB="0" distL="0" distR="0" wp14:anchorId="69102DAA" wp14:editId="2CB4C254">
            <wp:extent cx="2152650" cy="2745625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ulieren bali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722" cy="274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8A1" w:rsidRDefault="004248A1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8FD5C0" wp14:editId="0207FA4D">
                <wp:simplePos x="0" y="0"/>
                <wp:positionH relativeFrom="column">
                  <wp:posOffset>1820545</wp:posOffset>
                </wp:positionH>
                <wp:positionV relativeFrom="paragraph">
                  <wp:posOffset>1447800</wp:posOffset>
                </wp:positionV>
                <wp:extent cx="812800" cy="781050"/>
                <wp:effectExtent l="0" t="0" r="25400" b="19050"/>
                <wp:wrapNone/>
                <wp:docPr id="22" name="Ova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781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Pr="004248A1" w:rsidRDefault="00FB6357" w:rsidP="004248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22" o:spid="_x0000_s1041" style="position:absolute;margin-left:143.35pt;margin-top:114pt;width:64pt;height:6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" fillcolor="#4f81bd [3204]" strokecolor="#243f60 [1604]" strokeweight="2pt">
                <v:textbox>
                  <w:txbxContent>
                    <w:p w:rsidR="00FB6357" w:rsidRPr="004248A1" w:rsidRDefault="00FB6357" w:rsidP="004248A1">
                      <w:pPr>
                        <w:jc w:val="center"/>
                        <w:rPr>
                          <w:b/>
                        </w:rPr>
                      </w:pPr>
                      <w: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 Black" w:hAnsi="Arial Black"/>
          <w:b/>
          <w:sz w:val="24"/>
          <w:szCs w:val="24"/>
        </w:rPr>
        <w:t>Noem 3 formulieren die jou binnen je opleiding van nut kunnen zijn en die je hier vindt!</w:t>
      </w: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0719FD65" wp14:editId="0B1ABF9F">
            <wp:extent cx="2159109" cy="161925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retten kantin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518" cy="162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8A1" w:rsidRDefault="004248A1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sz w:val="24"/>
          <w:szCs w:val="24"/>
        </w:rPr>
        <w:t>Hoeveel portretten tel je?</w:t>
      </w:r>
    </w:p>
    <w:p w:rsidR="004248A1" w:rsidRDefault="00750183">
      <w:pPr>
        <w:rPr>
          <w:rFonts w:ascii="Arial Black" w:hAnsi="Arial Black"/>
          <w:sz w:val="24"/>
          <w:szCs w:val="24"/>
        </w:rPr>
      </w:pPr>
      <w:r w:rsidRPr="00750183">
        <w:rPr>
          <w:rFonts w:ascii="Arial Black" w:hAnsi="Arial Black"/>
          <w:noProof/>
          <w:sz w:val="28"/>
          <w:szCs w:val="28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35FC83" wp14:editId="5E24FC4B">
                <wp:simplePos x="0" y="0"/>
                <wp:positionH relativeFrom="column">
                  <wp:posOffset>-264795</wp:posOffset>
                </wp:positionH>
                <wp:positionV relativeFrom="paragraph">
                  <wp:posOffset>-569595</wp:posOffset>
                </wp:positionV>
                <wp:extent cx="812800" cy="762000"/>
                <wp:effectExtent l="0" t="0" r="25400" b="19050"/>
                <wp:wrapNone/>
                <wp:docPr id="27" name="Ova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762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750183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27" o:spid="_x0000_s1042" style="position:absolute;margin-left:-20.85pt;margin-top:-44.85pt;width:64pt;height:6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" fillcolor="#4f81bd [3204]" strokecolor="#243f60 [1604]" strokeweight="2pt">
                <v:textbox>
                  <w:txbxContent>
                    <w:p w:rsidR="00FB6357" w:rsidRDefault="00FB6357" w:rsidP="00750183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4248A1">
        <w:rPr>
          <w:rFonts w:ascii="Arial Black" w:hAnsi="Arial Black"/>
          <w:noProof/>
          <w:sz w:val="24"/>
          <w:szCs w:val="24"/>
          <w:lang w:eastAsia="nl-NL"/>
        </w:rPr>
        <w:drawing>
          <wp:inline distT="0" distB="0" distL="0" distR="0" wp14:anchorId="4BEF9FDD" wp14:editId="42D4BA3A">
            <wp:extent cx="3581400" cy="1309821"/>
            <wp:effectExtent l="0" t="0" r="0" b="508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 zijle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874" cy="13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183" w:rsidRDefault="004248A1">
      <w:pPr>
        <w:rPr>
          <w:rFonts w:ascii="Arial Black" w:hAnsi="Arial Black"/>
          <w:b/>
          <w:noProof/>
          <w:sz w:val="24"/>
          <w:szCs w:val="24"/>
          <w:lang w:eastAsia="nl-NL"/>
        </w:rPr>
      </w:pPr>
      <w:r>
        <w:rPr>
          <w:rFonts w:ascii="Arial Black" w:hAnsi="Arial Black"/>
          <w:b/>
          <w:sz w:val="24"/>
          <w:szCs w:val="24"/>
        </w:rPr>
        <w:t>Welke functie vervult deze servicegroep?</w:t>
      </w:r>
    </w:p>
    <w:p w:rsidR="004248A1" w:rsidRDefault="00750183">
      <w:pPr>
        <w:rPr>
          <w:rFonts w:ascii="Arial Black" w:hAnsi="Arial Black"/>
          <w:b/>
          <w:sz w:val="24"/>
          <w:szCs w:val="24"/>
        </w:rPr>
      </w:pPr>
      <w:r w:rsidRPr="00750183">
        <w:rPr>
          <w:rFonts w:ascii="Arial Black" w:hAnsi="Arial Black"/>
          <w:b/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F90DD9" wp14:editId="6E95224F">
                <wp:simplePos x="0" y="0"/>
                <wp:positionH relativeFrom="column">
                  <wp:posOffset>1386205</wp:posOffset>
                </wp:positionH>
                <wp:positionV relativeFrom="paragraph">
                  <wp:posOffset>2167255</wp:posOffset>
                </wp:positionV>
                <wp:extent cx="685800" cy="723900"/>
                <wp:effectExtent l="0" t="0" r="19050" b="19050"/>
                <wp:wrapNone/>
                <wp:docPr id="29" name="Ova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723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750183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29" o:spid="_x0000_s1043" style="position:absolute;margin-left:109.15pt;margin-top:170.65pt;width:54pt;height:5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" fillcolor="#4f81bd [3204]" strokecolor="#243f60 [1604]" strokeweight="2pt">
                <v:textbox>
                  <w:txbxContent>
                    <w:p w:rsidR="00FB6357" w:rsidRDefault="00FB6357" w:rsidP="00750183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="004248A1"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6A5220DD" wp14:editId="6BC3BB57">
            <wp:extent cx="1899121" cy="2895600"/>
            <wp:effectExtent l="0" t="0" r="635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snipperaa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626" cy="290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183" w:rsidRDefault="00750183">
      <w:pPr>
        <w:rPr>
          <w:rFonts w:ascii="Arial Black" w:hAnsi="Arial Black"/>
          <w:b/>
          <w:sz w:val="24"/>
          <w:szCs w:val="24"/>
        </w:rPr>
      </w:pPr>
    </w:p>
    <w:p w:rsidR="00750183" w:rsidRDefault="00750183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Deze vindt je onder de trap op de begane grond. Het lijkt een vuilcontainer, maar het is een…….</w:t>
      </w:r>
    </w:p>
    <w:p w:rsidR="00750183" w:rsidRDefault="00750183">
      <w:pPr>
        <w:rPr>
          <w:rFonts w:ascii="Arial Black" w:hAnsi="Arial Black"/>
          <w:b/>
          <w:sz w:val="24"/>
          <w:szCs w:val="24"/>
        </w:rPr>
      </w:pPr>
      <w:r w:rsidRPr="00750183">
        <w:rPr>
          <w:rFonts w:ascii="Arial Black" w:hAnsi="Arial Black"/>
          <w:b/>
          <w:noProof/>
          <w:sz w:val="28"/>
          <w:szCs w:val="28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F6D883" wp14:editId="6EDD069C">
                <wp:simplePos x="0" y="0"/>
                <wp:positionH relativeFrom="column">
                  <wp:posOffset>-198755</wp:posOffset>
                </wp:positionH>
                <wp:positionV relativeFrom="paragraph">
                  <wp:posOffset>-575945</wp:posOffset>
                </wp:positionV>
                <wp:extent cx="704850" cy="762000"/>
                <wp:effectExtent l="0" t="0" r="19050" b="19050"/>
                <wp:wrapNone/>
                <wp:docPr id="28" name="Ova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762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750183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28" o:spid="_x0000_s1044" style="position:absolute;margin-left:-15.65pt;margin-top:-45.35pt;width:55.5pt;height:6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" fillcolor="#4f81bd [3204]" strokecolor="#243f60 [1604]" strokeweight="2pt">
                <v:textbox>
                  <w:txbxContent>
                    <w:p w:rsidR="00FB6357" w:rsidRDefault="00FB6357" w:rsidP="00750183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30537387" wp14:editId="0C83C841">
            <wp:extent cx="2743200" cy="1914091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5 studentbegeleide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230" cy="191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183" w:rsidRDefault="00750183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Hoe heet de studentbegeleider gezondheidszorg, die hier het kantoor heeft?</w:t>
      </w:r>
    </w:p>
    <w:p w:rsidR="00750183" w:rsidRDefault="00750183">
      <w:pPr>
        <w:rPr>
          <w:rFonts w:ascii="Arial Black" w:hAnsi="Arial Black"/>
          <w:b/>
          <w:sz w:val="24"/>
          <w:szCs w:val="24"/>
        </w:rPr>
      </w:pPr>
      <w:r w:rsidRPr="00750183">
        <w:rPr>
          <w:rFonts w:ascii="Arial Black" w:hAnsi="Arial Black"/>
          <w:b/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A620A8" wp14:editId="1E3FABF8">
                <wp:simplePos x="0" y="0"/>
                <wp:positionH relativeFrom="column">
                  <wp:posOffset>1172845</wp:posOffset>
                </wp:positionH>
                <wp:positionV relativeFrom="paragraph">
                  <wp:posOffset>673100</wp:posOffset>
                </wp:positionV>
                <wp:extent cx="800100" cy="781050"/>
                <wp:effectExtent l="0" t="0" r="19050" b="19050"/>
                <wp:wrapNone/>
                <wp:docPr id="30" name="Ova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81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750183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30" o:spid="_x0000_s1045" style="position:absolute;margin-left:92.35pt;margin-top:53pt;width:63pt;height:6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" fillcolor="#4f81bd [3204]" strokecolor="#243f60 [1604]" strokeweight="2pt">
                <v:textbox>
                  <w:txbxContent>
                    <w:p w:rsidR="00FB6357" w:rsidRDefault="00FB6357" w:rsidP="00750183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0BB501E5" wp14:editId="3A165588">
            <wp:extent cx="1526438" cy="2228850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etsenbeheerde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152" cy="223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183" w:rsidRDefault="00750183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Hoe is de voornaam van de beheerder van de fietsenkelder?</w:t>
      </w:r>
    </w:p>
    <w:p w:rsidR="00750183" w:rsidRDefault="00DF485F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DC03BF" wp14:editId="648878D9">
                <wp:simplePos x="0" y="0"/>
                <wp:positionH relativeFrom="column">
                  <wp:posOffset>1824355</wp:posOffset>
                </wp:positionH>
                <wp:positionV relativeFrom="paragraph">
                  <wp:posOffset>-309245</wp:posOffset>
                </wp:positionV>
                <wp:extent cx="742950" cy="742950"/>
                <wp:effectExtent l="0" t="0" r="19050" b="19050"/>
                <wp:wrapNone/>
                <wp:docPr id="35" name="Ova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42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DF485F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35" o:spid="_x0000_s1046" style="position:absolute;margin-left:143.65pt;margin-top:-24.35pt;width:58.5pt;height:5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" fillcolor="#4f81bd [3204]" strokecolor="#243f60 [1604]" strokeweight="2pt">
                <v:textbox>
                  <w:txbxContent>
                    <w:p w:rsidR="00FB6357" w:rsidRDefault="00FB6357" w:rsidP="00DF485F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  <w:r w:rsidR="00750183"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6290FB17" wp14:editId="6EFD8E86">
            <wp:extent cx="2266950" cy="2133941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vak docente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525" cy="212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183" w:rsidRDefault="00750183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Welk nummer heeft het postvakje van</w:t>
      </w:r>
    </w:p>
    <w:p w:rsidR="00750183" w:rsidRDefault="00DF485F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519D79" wp14:editId="2612E8ED">
                <wp:simplePos x="0" y="0"/>
                <wp:positionH relativeFrom="column">
                  <wp:posOffset>1043305</wp:posOffset>
                </wp:positionH>
                <wp:positionV relativeFrom="paragraph">
                  <wp:posOffset>109855</wp:posOffset>
                </wp:positionV>
                <wp:extent cx="781050" cy="647700"/>
                <wp:effectExtent l="0" t="0" r="19050" b="19050"/>
                <wp:wrapNone/>
                <wp:docPr id="37" name="Ova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47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DF485F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37" o:spid="_x0000_s1047" style="position:absolute;margin-left:82.15pt;margin-top:8.65pt;width:61.5pt;height:5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" fillcolor="#4f81bd [3204]" strokecolor="#243f60 [1604]" strokeweight="2pt">
                <v:textbox>
                  <w:txbxContent>
                    <w:p w:rsidR="00FB6357" w:rsidRDefault="00FB6357" w:rsidP="00DF485F">
                      <w:pPr>
                        <w:jc w:val="center"/>
                      </w:pPr>
                      <w: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 w:rsidR="00750183">
        <w:rPr>
          <w:rFonts w:ascii="Arial Black" w:hAnsi="Arial Black"/>
          <w:b/>
          <w:sz w:val="24"/>
          <w:szCs w:val="24"/>
        </w:rPr>
        <w:t xml:space="preserve"> jouw SLB-er?</w:t>
      </w:r>
    </w:p>
    <w:p w:rsidR="00750183" w:rsidRDefault="00750183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3E7E87E4" wp14:editId="17300DB9">
            <wp:extent cx="1382469" cy="2076450"/>
            <wp:effectExtent l="0" t="0" r="8255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har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002" cy="20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183" w:rsidRDefault="00750183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Wat zijn de voor- en achternaam van deze meneer?</w:t>
      </w:r>
    </w:p>
    <w:p w:rsidR="00750183" w:rsidRDefault="00DF485F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8B2828" wp14:editId="5A9057FA">
                <wp:simplePos x="0" y="0"/>
                <wp:positionH relativeFrom="column">
                  <wp:posOffset>2125345</wp:posOffset>
                </wp:positionH>
                <wp:positionV relativeFrom="paragraph">
                  <wp:posOffset>-328295</wp:posOffset>
                </wp:positionV>
                <wp:extent cx="742950" cy="762000"/>
                <wp:effectExtent l="0" t="0" r="19050" b="19050"/>
                <wp:wrapNone/>
                <wp:docPr id="36" name="Ova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62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DF485F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36" o:spid="_x0000_s1048" style="position:absolute;margin-left:167.35pt;margin-top:-25.85pt;width:58.5pt;height:6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" fillcolor="#4f81bd [3204]" strokecolor="#243f60 [1604]" strokeweight="2pt">
                <v:textbox>
                  <w:txbxContent>
                    <w:p w:rsidR="00FB6357" w:rsidRDefault="00FB6357" w:rsidP="00DF485F">
                      <w:pPr>
                        <w:jc w:val="center"/>
                      </w:pPr>
                      <w: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  <w:r w:rsidR="00750183"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6E8BFCAA" wp14:editId="0B6906B7">
            <wp:extent cx="2571750" cy="2329161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jdschriften lic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485" cy="232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85F" w:rsidRDefault="00DF485F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Noem 2 titels van tijdschriften die te maken hebben met het vak van verzorgenden.</w:t>
      </w:r>
    </w:p>
    <w:p w:rsidR="00DF485F" w:rsidRDefault="00DF485F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333ED2" wp14:editId="63FDDBCC">
                <wp:simplePos x="0" y="0"/>
                <wp:positionH relativeFrom="column">
                  <wp:posOffset>2125345</wp:posOffset>
                </wp:positionH>
                <wp:positionV relativeFrom="paragraph">
                  <wp:posOffset>1191895</wp:posOffset>
                </wp:positionV>
                <wp:extent cx="742950" cy="666750"/>
                <wp:effectExtent l="0" t="0" r="19050" b="19050"/>
                <wp:wrapNone/>
                <wp:docPr id="38" name="Ova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666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DF485F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38" o:spid="_x0000_s1049" style="position:absolute;margin-left:167.35pt;margin-top:93.85pt;width:58.5pt;height:5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" fillcolor="#4f81bd [3204]" strokecolor="#243f60 [1604]" strokeweight="2pt">
                <v:textbox>
                  <w:txbxContent>
                    <w:p w:rsidR="00FB6357" w:rsidRDefault="00FB6357" w:rsidP="00DF485F">
                      <w:pPr>
                        <w:jc w:val="center"/>
                      </w:pPr>
                      <w: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1CE61553" wp14:editId="41CCE06D">
            <wp:extent cx="2472955" cy="1866900"/>
            <wp:effectExtent l="0" t="0" r="381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 2e verdieping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593" cy="187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85F" w:rsidRDefault="00DF485F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Welke functie heeft dit deel van het gebouw?</w:t>
      </w:r>
    </w:p>
    <w:p w:rsidR="00DF485F" w:rsidRDefault="00DF485F">
      <w:pPr>
        <w:rPr>
          <w:rFonts w:ascii="Arial Black" w:hAnsi="Arial Black"/>
          <w:b/>
          <w:sz w:val="24"/>
          <w:szCs w:val="24"/>
        </w:rPr>
      </w:pPr>
    </w:p>
    <w:p w:rsidR="00DF485F" w:rsidRDefault="00DF485F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CA962E" wp14:editId="55F041B8">
                <wp:simplePos x="0" y="0"/>
                <wp:positionH relativeFrom="column">
                  <wp:posOffset>1691005</wp:posOffset>
                </wp:positionH>
                <wp:positionV relativeFrom="paragraph">
                  <wp:posOffset>-429895</wp:posOffset>
                </wp:positionV>
                <wp:extent cx="812800" cy="806450"/>
                <wp:effectExtent l="0" t="0" r="25400" b="12700"/>
                <wp:wrapNone/>
                <wp:docPr id="41" name="Ova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806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B46354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41" o:spid="_x0000_s1050" style="position:absolute;margin-left:133.15pt;margin-top:-33.85pt;width:64pt;height:6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" fillcolor="#4f81bd [3204]" strokecolor="#243f60 [1604]" strokeweight="2pt">
                <v:textbox>
                  <w:txbxContent>
                    <w:p w:rsidR="00FB6357" w:rsidRDefault="00FB6357" w:rsidP="00B46354">
                      <w:pPr>
                        <w:jc w:val="center"/>
                      </w:pPr>
                      <w:r>
                        <w:t>17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7D1615F8" wp14:editId="5355BB09">
            <wp:extent cx="2133600" cy="2206464"/>
            <wp:effectExtent l="0" t="0" r="0" b="381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ieerapparaat lic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449" cy="221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354" w:rsidRDefault="00B46354" w:rsidP="00B46354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F53059" wp14:editId="4B4C8545">
                <wp:simplePos x="0" y="0"/>
                <wp:positionH relativeFrom="column">
                  <wp:posOffset>2440305</wp:posOffset>
                </wp:positionH>
                <wp:positionV relativeFrom="paragraph">
                  <wp:posOffset>363220</wp:posOffset>
                </wp:positionV>
                <wp:extent cx="850900" cy="838200"/>
                <wp:effectExtent l="0" t="0" r="25400" b="19050"/>
                <wp:wrapNone/>
                <wp:docPr id="45" name="Ova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838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B46354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45" o:spid="_x0000_s1051" style="position:absolute;margin-left:192.15pt;margin-top:28.6pt;width:67pt;height:6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" fillcolor="#4f81bd [3204]" strokecolor="#243f60 [1604]" strokeweight="2pt">
                <v:textbox>
                  <w:txbxContent>
                    <w:p w:rsidR="00FB6357" w:rsidRDefault="00FB6357" w:rsidP="00B46354">
                      <w:pPr>
                        <w:jc w:val="center"/>
                      </w:pPr>
                      <w:r>
                        <w:t>18</w:t>
                      </w:r>
                    </w:p>
                  </w:txbxContent>
                </v:textbox>
              </v:oval>
            </w:pict>
          </mc:Fallback>
        </mc:AlternateContent>
      </w:r>
      <w:r w:rsidR="00DF485F">
        <w:rPr>
          <w:rFonts w:ascii="Arial Black" w:hAnsi="Arial Black"/>
          <w:b/>
          <w:sz w:val="24"/>
          <w:szCs w:val="24"/>
        </w:rPr>
        <w:t>Noem 3 verschillende taken die dit</w:t>
      </w:r>
      <w:r>
        <w:rPr>
          <w:rFonts w:ascii="Arial Black" w:hAnsi="Arial Black"/>
          <w:b/>
          <w:sz w:val="24"/>
          <w:szCs w:val="24"/>
        </w:rPr>
        <w:t xml:space="preserve"> apparaat voor je uit kan voeren.</w:t>
      </w:r>
    </w:p>
    <w:p w:rsidR="00DF485F" w:rsidRDefault="00B46354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51A19815" wp14:editId="3F544CAC">
            <wp:extent cx="2628900" cy="2113957"/>
            <wp:effectExtent l="0" t="0" r="0" b="635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agaaie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893" cy="212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354" w:rsidRDefault="00B46354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Wat moeten deze figuren voorstellen en in welke kleuren kom je ze tegen?</w:t>
      </w:r>
    </w:p>
    <w:p w:rsidR="00B46354" w:rsidRDefault="00B46354">
      <w:pPr>
        <w:rPr>
          <w:rFonts w:ascii="Arial Black" w:hAnsi="Arial Black"/>
          <w:b/>
          <w:sz w:val="24"/>
          <w:szCs w:val="24"/>
        </w:rPr>
      </w:pPr>
    </w:p>
    <w:p w:rsidR="00DF485F" w:rsidRDefault="00DF485F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0E43AB" wp14:editId="5E46C126">
                <wp:simplePos x="0" y="0"/>
                <wp:positionH relativeFrom="column">
                  <wp:posOffset>1306195</wp:posOffset>
                </wp:positionH>
                <wp:positionV relativeFrom="paragraph">
                  <wp:posOffset>-423545</wp:posOffset>
                </wp:positionV>
                <wp:extent cx="742950" cy="762000"/>
                <wp:effectExtent l="0" t="0" r="19050" b="19050"/>
                <wp:wrapNone/>
                <wp:docPr id="42" name="Ova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62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B46354">
                            <w:pPr>
                              <w:jc w:val="center"/>
                            </w:pPr>
                            <w: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42" o:spid="_x0000_s1052" style="position:absolute;margin-left:102.85pt;margin-top:-33.35pt;width:58.5pt;height:6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" fillcolor="#4f81bd [3204]" strokecolor="#243f60 [1604]" strokeweight="2pt">
                <v:textbox>
                  <w:txbxContent>
                    <w:p w:rsidR="00FB6357" w:rsidRDefault="00FB6357" w:rsidP="00B46354">
                      <w:pPr>
                        <w:jc w:val="center"/>
                      </w:pPr>
                      <w:r>
                        <w:t>19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5B6CBA53" wp14:editId="7534F517">
            <wp:extent cx="1644406" cy="3905250"/>
            <wp:effectExtent l="0" t="0" r="0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jesautomaat lic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285" cy="392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354" w:rsidRDefault="00B46354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Hoeveel kost het maken van 1 kopie</w:t>
      </w:r>
    </w:p>
    <w:p w:rsidR="00B46354" w:rsidRDefault="00B46354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 xml:space="preserve"> in zwart-wit?</w:t>
      </w:r>
    </w:p>
    <w:p w:rsidR="00B46354" w:rsidRDefault="00B46354">
      <w:pPr>
        <w:rPr>
          <w:rFonts w:ascii="Arial Black" w:hAnsi="Arial Black"/>
          <w:b/>
          <w:sz w:val="24"/>
          <w:szCs w:val="24"/>
        </w:rPr>
      </w:pPr>
    </w:p>
    <w:p w:rsidR="00B46354" w:rsidRDefault="00351D3E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AB65A0" wp14:editId="49665EC0">
                <wp:simplePos x="0" y="0"/>
                <wp:positionH relativeFrom="column">
                  <wp:posOffset>-252095</wp:posOffset>
                </wp:positionH>
                <wp:positionV relativeFrom="paragraph">
                  <wp:posOffset>-404495</wp:posOffset>
                </wp:positionV>
                <wp:extent cx="647700" cy="704850"/>
                <wp:effectExtent l="0" t="0" r="19050" b="19050"/>
                <wp:wrapNone/>
                <wp:docPr id="48" name="Ova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704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351D3E">
                            <w:pPr>
                              <w:jc w:val="center"/>
                            </w:pPr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48" o:spid="_x0000_s1053" style="position:absolute;margin-left:-19.85pt;margin-top:-31.85pt;width:51pt;height:5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" fillcolor="#4f81bd [3204]" strokecolor="#243f60 [1604]" strokeweight="2pt">
                <v:textbox>
                  <w:txbxContent>
                    <w:p w:rsidR="00FB6357" w:rsidRDefault="00FB6357" w:rsidP="00351D3E">
                      <w:pPr>
                        <w:jc w:val="center"/>
                      </w:pPr>
                      <w: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  <w:r w:rsidR="00B46354"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774DCB5B" wp14:editId="7E7F5991">
            <wp:extent cx="2667000" cy="1146726"/>
            <wp:effectExtent l="0" t="0" r="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urstof aanwezig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486" cy="114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354" w:rsidRDefault="00B46354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 xml:space="preserve">Waar </w:t>
      </w:r>
      <w:r w:rsidR="00811937">
        <w:rPr>
          <w:rFonts w:ascii="Arial Black" w:hAnsi="Arial Black"/>
          <w:b/>
          <w:sz w:val="24"/>
          <w:szCs w:val="24"/>
        </w:rPr>
        <w:t>is in het gebouw</w:t>
      </w:r>
      <w:r>
        <w:rPr>
          <w:rFonts w:ascii="Arial Black" w:hAnsi="Arial Black"/>
          <w:b/>
          <w:sz w:val="24"/>
          <w:szCs w:val="24"/>
        </w:rPr>
        <w:t xml:space="preserve"> zuurstof aanwezig?</w:t>
      </w:r>
    </w:p>
    <w:p w:rsidR="00B46354" w:rsidRDefault="00351D3E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9C0516" wp14:editId="5A7C0F1B">
                <wp:simplePos x="0" y="0"/>
                <wp:positionH relativeFrom="column">
                  <wp:posOffset>-252095</wp:posOffset>
                </wp:positionH>
                <wp:positionV relativeFrom="paragraph">
                  <wp:posOffset>30480</wp:posOffset>
                </wp:positionV>
                <wp:extent cx="781050" cy="704850"/>
                <wp:effectExtent l="0" t="0" r="19050" b="19050"/>
                <wp:wrapNone/>
                <wp:docPr id="49" name="Ova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04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351D3E">
                            <w:pPr>
                              <w:jc w:val="center"/>
                            </w:pPr>
                            <w: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49" o:spid="_x0000_s1054" style="position:absolute;margin-left:-19.85pt;margin-top:2.4pt;width:61.5pt;height:5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" fillcolor="#4f81bd [3204]" strokecolor="#243f60 [1604]" strokeweight="2pt">
                <v:textbox>
                  <w:txbxContent>
                    <w:p w:rsidR="00FB6357" w:rsidRDefault="00FB6357" w:rsidP="00351D3E">
                      <w:pPr>
                        <w:jc w:val="center"/>
                      </w:pPr>
                      <w:r>
                        <w:t>21</w:t>
                      </w:r>
                    </w:p>
                  </w:txbxContent>
                </v:textbox>
              </v:oval>
            </w:pict>
          </mc:Fallback>
        </mc:AlternateContent>
      </w:r>
    </w:p>
    <w:p w:rsidR="00B46354" w:rsidRDefault="00B46354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645C7139" wp14:editId="49707F8F">
            <wp:extent cx="3009900" cy="2591041"/>
            <wp:effectExtent l="0" t="0" r="0" b="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at jok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697" cy="258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354" w:rsidRDefault="00B46354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Wie wil hier niet gestoord worden?</w:t>
      </w:r>
    </w:p>
    <w:p w:rsidR="00351D3E" w:rsidRDefault="00351D3E">
      <w:pPr>
        <w:rPr>
          <w:rFonts w:ascii="Arial Black" w:hAnsi="Arial Black"/>
          <w:b/>
          <w:sz w:val="24"/>
          <w:szCs w:val="24"/>
        </w:rPr>
      </w:pPr>
    </w:p>
    <w:p w:rsidR="00351D3E" w:rsidRDefault="008435AF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DA6158" wp14:editId="03D5695B">
                <wp:simplePos x="0" y="0"/>
                <wp:positionH relativeFrom="column">
                  <wp:posOffset>2455545</wp:posOffset>
                </wp:positionH>
                <wp:positionV relativeFrom="paragraph">
                  <wp:posOffset>-302895</wp:posOffset>
                </wp:positionV>
                <wp:extent cx="723900" cy="704850"/>
                <wp:effectExtent l="0" t="0" r="19050" b="19050"/>
                <wp:wrapNone/>
                <wp:docPr id="52" name="Ova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4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8435AF">
                            <w:pPr>
                              <w:jc w:val="center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52" o:spid="_x0000_s1055" style="position:absolute;margin-left:193.35pt;margin-top:-23.85pt;width:57pt;height:5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" fillcolor="#4f81bd [3204]" strokecolor="#243f60 [1604]" strokeweight="2pt">
                <v:textbox>
                  <w:txbxContent>
                    <w:p w:rsidR="00FB6357" w:rsidRDefault="00FB6357" w:rsidP="008435AF">
                      <w:pPr>
                        <w:jc w:val="center"/>
                      </w:pPr>
                      <w: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="00351D3E"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2D376941" wp14:editId="41CDA7FF">
            <wp:extent cx="2838450" cy="2200899"/>
            <wp:effectExtent l="0" t="0" r="0" b="9525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annet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963" cy="22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5AF" w:rsidRDefault="008435AF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B2C31F" wp14:editId="29F43BCD">
                <wp:simplePos x="0" y="0"/>
                <wp:positionH relativeFrom="column">
                  <wp:posOffset>2239645</wp:posOffset>
                </wp:positionH>
                <wp:positionV relativeFrom="paragraph">
                  <wp:posOffset>45720</wp:posOffset>
                </wp:positionV>
                <wp:extent cx="723900" cy="704850"/>
                <wp:effectExtent l="0" t="0" r="19050" b="19050"/>
                <wp:wrapNone/>
                <wp:docPr id="53" name="Ova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4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8435AF">
                            <w:pPr>
                              <w:jc w:val="center"/>
                            </w:pPr>
                            <w: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53" o:spid="_x0000_s1056" style="position:absolute;margin-left:176.35pt;margin-top:3.6pt;width:57pt;height:5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" fillcolor="#4f81bd [3204]" strokecolor="#243f60 [1604]" strokeweight="2pt">
                <v:textbox>
                  <w:txbxContent>
                    <w:p w:rsidR="00FB6357" w:rsidRDefault="00FB6357" w:rsidP="008435AF">
                      <w:pPr>
                        <w:jc w:val="center"/>
                      </w:pPr>
                      <w:r>
                        <w:t>23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 Black" w:hAnsi="Arial Black"/>
          <w:b/>
          <w:sz w:val="24"/>
          <w:szCs w:val="24"/>
        </w:rPr>
        <w:t>Hoe heet deze docent?</w:t>
      </w:r>
    </w:p>
    <w:p w:rsidR="008435AF" w:rsidRDefault="008435AF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19A70283" wp14:editId="371829AA">
            <wp:extent cx="2609850" cy="1633365"/>
            <wp:effectExtent l="0" t="0" r="0" b="5080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uisje 272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688" cy="16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5AF" w:rsidRDefault="008435AF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 xml:space="preserve">Welke kleur heeft het kluisje met </w:t>
      </w:r>
    </w:p>
    <w:p w:rsidR="008435AF" w:rsidRDefault="008435AF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dit nummer?</w:t>
      </w:r>
    </w:p>
    <w:p w:rsidR="008435AF" w:rsidRDefault="008435AF">
      <w:pPr>
        <w:rPr>
          <w:rFonts w:ascii="Arial Black" w:hAnsi="Arial Black"/>
          <w:b/>
          <w:sz w:val="24"/>
          <w:szCs w:val="24"/>
        </w:rPr>
      </w:pPr>
    </w:p>
    <w:p w:rsidR="008435AF" w:rsidRDefault="00C269AC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0342F0" wp14:editId="592BC568">
                <wp:simplePos x="0" y="0"/>
                <wp:positionH relativeFrom="column">
                  <wp:posOffset>1424305</wp:posOffset>
                </wp:positionH>
                <wp:positionV relativeFrom="paragraph">
                  <wp:posOffset>-309245</wp:posOffset>
                </wp:positionV>
                <wp:extent cx="800100" cy="704850"/>
                <wp:effectExtent l="0" t="0" r="19050" b="19050"/>
                <wp:wrapNone/>
                <wp:docPr id="59" name="Ova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04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C269AC">
                            <w:pPr>
                              <w:jc w:val="center"/>
                            </w:pPr>
                            <w: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59" o:spid="_x0000_s1057" style="position:absolute;margin-left:112.15pt;margin-top:-24.35pt;width:63pt;height:5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" fillcolor="#4f81bd [3204]" strokecolor="#243f60 [1604]" strokeweight="2pt">
                <v:textbox>
                  <w:txbxContent>
                    <w:p w:rsidR="00FB6357" w:rsidRDefault="00FB6357" w:rsidP="00C269AC">
                      <w:pPr>
                        <w:jc w:val="center"/>
                      </w:pPr>
                      <w:r>
                        <w:t>24</w:t>
                      </w:r>
                    </w:p>
                  </w:txbxContent>
                </v:textbox>
              </v:oval>
            </w:pict>
          </mc:Fallback>
        </mc:AlternateContent>
      </w:r>
      <w:r w:rsidR="008435AF"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7F4106E9" wp14:editId="7CB31A91">
            <wp:extent cx="1843018" cy="2457450"/>
            <wp:effectExtent l="0" t="0" r="5080" b="0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s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227" cy="246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5AF" w:rsidRDefault="008435AF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Wat heeft deze docent met</w:t>
      </w:r>
    </w:p>
    <w:p w:rsidR="008435AF" w:rsidRDefault="00C269AC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0F2B87" wp14:editId="2705C7D1">
                <wp:simplePos x="0" y="0"/>
                <wp:positionH relativeFrom="column">
                  <wp:posOffset>1957705</wp:posOffset>
                </wp:positionH>
                <wp:positionV relativeFrom="paragraph">
                  <wp:posOffset>167005</wp:posOffset>
                </wp:positionV>
                <wp:extent cx="742950" cy="742950"/>
                <wp:effectExtent l="0" t="0" r="19050" b="19050"/>
                <wp:wrapNone/>
                <wp:docPr id="61" name="Ova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42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C269AC">
                            <w:pPr>
                              <w:jc w:val="center"/>
                            </w:pPr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61" o:spid="_x0000_s1058" style="position:absolute;margin-left:154.15pt;margin-top:13.15pt;width:58.5pt;height:5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" fillcolor="#4f81bd [3204]" strokecolor="#243f60 [1604]" strokeweight="2pt">
                <v:textbox>
                  <w:txbxContent>
                    <w:p w:rsidR="00FB6357" w:rsidRDefault="00FB6357" w:rsidP="00C269AC">
                      <w:pPr>
                        <w:jc w:val="center"/>
                      </w:pPr>
                      <w:r>
                        <w:t>25</w:t>
                      </w:r>
                    </w:p>
                  </w:txbxContent>
                </v:textbox>
              </v:oval>
            </w:pict>
          </mc:Fallback>
        </mc:AlternateContent>
      </w:r>
      <w:r w:rsidR="008435AF">
        <w:rPr>
          <w:rFonts w:ascii="Arial Black" w:hAnsi="Arial Black"/>
          <w:b/>
          <w:sz w:val="24"/>
          <w:szCs w:val="24"/>
        </w:rPr>
        <w:t>Vuilnisbakken te maken?</w:t>
      </w:r>
    </w:p>
    <w:p w:rsidR="008435AF" w:rsidRDefault="008435AF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23CF5473" wp14:editId="63E78A1B">
            <wp:extent cx="2228850" cy="1671553"/>
            <wp:effectExtent l="0" t="0" r="0" b="5080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urf naar westersingel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188" cy="167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5AF" w:rsidRDefault="008435AF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Waar leidt deze luchtbrug naartoe?</w:t>
      </w:r>
    </w:p>
    <w:p w:rsidR="008435AF" w:rsidRDefault="00C269AC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AA0ED7" wp14:editId="4B083090">
                <wp:simplePos x="0" y="0"/>
                <wp:positionH relativeFrom="column">
                  <wp:posOffset>1401445</wp:posOffset>
                </wp:positionH>
                <wp:positionV relativeFrom="paragraph">
                  <wp:posOffset>-309245</wp:posOffset>
                </wp:positionV>
                <wp:extent cx="781050" cy="762000"/>
                <wp:effectExtent l="0" t="0" r="19050" b="19050"/>
                <wp:wrapNone/>
                <wp:docPr id="60" name="Ova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62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C269AC">
                            <w:pPr>
                              <w:jc w:val="center"/>
                            </w:pPr>
                            <w: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60" o:spid="_x0000_s1059" style="position:absolute;margin-left:110.35pt;margin-top:-24.35pt;width:61.5pt;height:6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" fillcolor="#4f81bd [3204]" strokecolor="#243f60 [1604]" strokeweight="2pt">
                <v:textbox>
                  <w:txbxContent>
                    <w:p w:rsidR="00FB6357" w:rsidRDefault="00FB6357" w:rsidP="00C269AC">
                      <w:pPr>
                        <w:jc w:val="center"/>
                      </w:pPr>
                      <w:r>
                        <w:t>26</w:t>
                      </w:r>
                    </w:p>
                  </w:txbxContent>
                </v:textbox>
              </v:oval>
            </w:pict>
          </mc:Fallback>
        </mc:AlternateContent>
      </w:r>
      <w:r w:rsidR="008435AF"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1FADB79F" wp14:editId="666A230E">
            <wp:extent cx="1714500" cy="2447126"/>
            <wp:effectExtent l="0" t="0" r="0" b="0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nriett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386" cy="246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5AF" w:rsidRDefault="008435AF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 xml:space="preserve">Wat zijn de naam en de functie </w:t>
      </w:r>
    </w:p>
    <w:p w:rsidR="008435AF" w:rsidRDefault="00C269AC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491AA4" wp14:editId="4B9008B4">
                <wp:simplePos x="0" y="0"/>
                <wp:positionH relativeFrom="column">
                  <wp:posOffset>2068195</wp:posOffset>
                </wp:positionH>
                <wp:positionV relativeFrom="paragraph">
                  <wp:posOffset>6350</wp:posOffset>
                </wp:positionV>
                <wp:extent cx="704850" cy="742950"/>
                <wp:effectExtent l="0" t="0" r="19050" b="19050"/>
                <wp:wrapNone/>
                <wp:docPr id="62" name="Ova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742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C269AC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62" o:spid="_x0000_s1060" style="position:absolute;margin-left:162.85pt;margin-top:.5pt;width:55.5pt;height:5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" fillcolor="#4f81bd [3204]" strokecolor="#243f60 [1604]" strokeweight="2pt">
                <v:textbox>
                  <w:txbxContent>
                    <w:p w:rsidR="00FB6357" w:rsidRDefault="00FB6357" w:rsidP="00C269AC">
                      <w:pPr>
                        <w:jc w:val="center"/>
                      </w:pPr>
                      <w:r>
                        <w:t>27</w:t>
                      </w:r>
                    </w:p>
                  </w:txbxContent>
                </v:textbox>
              </v:oval>
            </w:pict>
          </mc:Fallback>
        </mc:AlternateContent>
      </w:r>
      <w:r w:rsidR="008435AF">
        <w:rPr>
          <w:rFonts w:ascii="Arial Black" w:hAnsi="Arial Black"/>
          <w:b/>
          <w:sz w:val="24"/>
          <w:szCs w:val="24"/>
        </w:rPr>
        <w:t>van deze mevrouw?</w:t>
      </w:r>
    </w:p>
    <w:p w:rsidR="008435AF" w:rsidRDefault="008435AF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6FAAB648" wp14:editId="031FE0A5">
            <wp:extent cx="2324100" cy="1742987"/>
            <wp:effectExtent l="0" t="0" r="0" b="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teel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697" cy="175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9AC" w:rsidRDefault="00C269AC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Hoe wordt het gebouw genoemd dat je hier op de foto ziet?</w:t>
      </w:r>
    </w:p>
    <w:p w:rsidR="00855EDA" w:rsidRDefault="00CC6B73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F9D069" wp14:editId="22BD4E60">
                <wp:simplePos x="0" y="0"/>
                <wp:positionH relativeFrom="column">
                  <wp:posOffset>1462405</wp:posOffset>
                </wp:positionH>
                <wp:positionV relativeFrom="paragraph">
                  <wp:posOffset>-328295</wp:posOffset>
                </wp:positionV>
                <wp:extent cx="742950" cy="762000"/>
                <wp:effectExtent l="0" t="0" r="19050" b="19050"/>
                <wp:wrapNone/>
                <wp:docPr id="68" name="Ova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62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CC6B73">
                            <w:pPr>
                              <w:jc w:val="center"/>
                            </w:pPr>
                            <w: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68" o:spid="_x0000_s1061" style="position:absolute;margin-left:115.15pt;margin-top:-25.85pt;width:58.5pt;height:6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" fillcolor="#4f81bd [3204]" strokecolor="#243f60 [1604]" strokeweight="2pt">
                <v:textbox>
                  <w:txbxContent>
                    <w:p w:rsidR="00FB6357" w:rsidRDefault="00FB6357" w:rsidP="00CC6B73">
                      <w:pPr>
                        <w:jc w:val="center"/>
                      </w:pPr>
                      <w:r>
                        <w:t>28</w:t>
                      </w:r>
                    </w:p>
                  </w:txbxContent>
                </v:textbox>
              </v:oval>
            </w:pict>
          </mc:Fallback>
        </mc:AlternateContent>
      </w:r>
      <w:r w:rsidR="0044222D"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53747770" wp14:editId="3616F73A">
            <wp:extent cx="1943027" cy="2590800"/>
            <wp:effectExtent l="0" t="0" r="635" b="0"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colie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954" cy="259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22D" w:rsidRDefault="00CC6B73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17495C" wp14:editId="5A66075E">
                <wp:simplePos x="0" y="0"/>
                <wp:positionH relativeFrom="column">
                  <wp:posOffset>1462405</wp:posOffset>
                </wp:positionH>
                <wp:positionV relativeFrom="paragraph">
                  <wp:posOffset>198120</wp:posOffset>
                </wp:positionV>
                <wp:extent cx="742950" cy="800100"/>
                <wp:effectExtent l="0" t="0" r="19050" b="19050"/>
                <wp:wrapNone/>
                <wp:docPr id="70" name="Ova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800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CC6B73">
                            <w:pPr>
                              <w:jc w:val="center"/>
                            </w:pPr>
                            <w: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70" o:spid="_x0000_s1062" style="position:absolute;margin-left:115.15pt;margin-top:15.6pt;width:58.5pt;height:6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" fillcolor="#4f81bd [3204]" strokecolor="#243f60 [1604]" strokeweight="2pt">
                <v:textbox>
                  <w:txbxContent>
                    <w:p w:rsidR="00FB6357" w:rsidRDefault="00FB6357" w:rsidP="00CC6B73">
                      <w:pPr>
                        <w:jc w:val="center"/>
                      </w:pPr>
                      <w:r>
                        <w:t>29</w:t>
                      </w:r>
                    </w:p>
                  </w:txbxContent>
                </v:textbox>
              </v:oval>
            </w:pict>
          </mc:Fallback>
        </mc:AlternateContent>
      </w:r>
      <w:r w:rsidR="0044222D">
        <w:rPr>
          <w:rFonts w:ascii="Arial Black" w:hAnsi="Arial Black"/>
          <w:b/>
          <w:sz w:val="24"/>
          <w:szCs w:val="24"/>
        </w:rPr>
        <w:t>Welk vak geeft deze docent?</w:t>
      </w:r>
    </w:p>
    <w:p w:rsidR="0044222D" w:rsidRDefault="0044222D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17357CCA" wp14:editId="7A010A7A">
            <wp:extent cx="1771650" cy="1851877"/>
            <wp:effectExtent l="0" t="0" r="0" b="0"/>
            <wp:docPr id="65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ra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111" cy="185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B73" w:rsidRDefault="0044222D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Hoe heet</w:t>
      </w:r>
      <w:r w:rsidR="00CC6B73">
        <w:rPr>
          <w:rFonts w:ascii="Arial Black" w:hAnsi="Arial Black"/>
          <w:b/>
          <w:sz w:val="24"/>
          <w:szCs w:val="24"/>
        </w:rPr>
        <w:t xml:space="preserve"> </w:t>
      </w:r>
      <w:r>
        <w:rPr>
          <w:rFonts w:ascii="Arial Black" w:hAnsi="Arial Black"/>
          <w:b/>
          <w:sz w:val="24"/>
          <w:szCs w:val="24"/>
        </w:rPr>
        <w:t xml:space="preserve">de docent die hier een </w:t>
      </w:r>
    </w:p>
    <w:p w:rsidR="00CC6B73" w:rsidRPr="004248A1" w:rsidRDefault="00CC6B73" w:rsidP="00CC6B73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onderonsje heeft met magere Hein?</w:t>
      </w:r>
    </w:p>
    <w:p w:rsidR="00CC6B73" w:rsidRDefault="00CC6B73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FBD3E6" wp14:editId="1BFCCF7C">
                <wp:simplePos x="0" y="0"/>
                <wp:positionH relativeFrom="column">
                  <wp:posOffset>2011045</wp:posOffset>
                </wp:positionH>
                <wp:positionV relativeFrom="paragraph">
                  <wp:posOffset>-309245</wp:posOffset>
                </wp:positionV>
                <wp:extent cx="666750" cy="742950"/>
                <wp:effectExtent l="0" t="0" r="19050" b="19050"/>
                <wp:wrapNone/>
                <wp:docPr id="69" name="Ova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742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CC6B73">
                            <w:pPr>
                              <w:jc w:val="center"/>
                            </w:pPr>
                            <w: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69" o:spid="_x0000_s1063" style="position:absolute;margin-left:158.35pt;margin-top:-24.35pt;width:52.5pt;height:5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" fillcolor="#4f81bd [3204]" strokecolor="#243f60 [1604]" strokeweight="2pt">
                <v:textbox>
                  <w:txbxContent>
                    <w:p w:rsidR="00FB6357" w:rsidRDefault="00FB6357" w:rsidP="00CC6B73">
                      <w:pPr>
                        <w:jc w:val="center"/>
                      </w:pPr>
                      <w:r>
                        <w:t>30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4CB092FA" wp14:editId="2D034CE0">
            <wp:extent cx="2381250" cy="1901919"/>
            <wp:effectExtent l="0" t="0" r="0" b="3175"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sje en jok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39" cy="191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B73" w:rsidRDefault="00CC6B73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A8EEDC" wp14:editId="55E064AF">
                <wp:simplePos x="0" y="0"/>
                <wp:positionH relativeFrom="column">
                  <wp:posOffset>1191895</wp:posOffset>
                </wp:positionH>
                <wp:positionV relativeFrom="paragraph">
                  <wp:posOffset>236220</wp:posOffset>
                </wp:positionV>
                <wp:extent cx="762000" cy="685800"/>
                <wp:effectExtent l="0" t="0" r="19050" b="19050"/>
                <wp:wrapNone/>
                <wp:docPr id="71" name="Ova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CC6B73">
                            <w:pPr>
                              <w:jc w:val="center"/>
                            </w:pPr>
                            <w: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71" o:spid="_x0000_s1064" style="position:absolute;margin-left:93.85pt;margin-top:18.6pt;width:60pt;height:5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" fillcolor="#4f81bd [3204]" strokecolor="#243f60 [1604]" strokeweight="2pt">
                <v:textbox>
                  <w:txbxContent>
                    <w:p w:rsidR="00FB6357" w:rsidRDefault="00FB6357" w:rsidP="00CC6B73">
                      <w:pPr>
                        <w:jc w:val="center"/>
                      </w:pPr>
                      <w:r>
                        <w:t>31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 Black" w:hAnsi="Arial Black"/>
          <w:b/>
          <w:sz w:val="24"/>
          <w:szCs w:val="24"/>
        </w:rPr>
        <w:t>Wie o wie zie je hier?</w:t>
      </w:r>
    </w:p>
    <w:p w:rsidR="00CC6B73" w:rsidRDefault="00CC6B73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1C8363AB" wp14:editId="779365A5">
            <wp:extent cx="1619250" cy="2727413"/>
            <wp:effectExtent l="0" t="0" r="0" b="0"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enten naar westersingel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388" cy="276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B73" w:rsidRDefault="00CC6B73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En waar geen deze collega’s heen?</w:t>
      </w:r>
    </w:p>
    <w:p w:rsidR="00CC6B73" w:rsidRDefault="004F04AE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AF5291" wp14:editId="1CFF669C">
                <wp:simplePos x="0" y="0"/>
                <wp:positionH relativeFrom="column">
                  <wp:posOffset>1310005</wp:posOffset>
                </wp:positionH>
                <wp:positionV relativeFrom="paragraph">
                  <wp:posOffset>-309245</wp:posOffset>
                </wp:positionV>
                <wp:extent cx="800100" cy="704850"/>
                <wp:effectExtent l="0" t="0" r="19050" b="19050"/>
                <wp:wrapNone/>
                <wp:docPr id="78" name="Ova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04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4F04AE">
                            <w:pPr>
                              <w:jc w:val="center"/>
                            </w:pPr>
                            <w: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78" o:spid="_x0000_s1065" style="position:absolute;margin-left:103.15pt;margin-top:-24.35pt;width:63pt;height:5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" fillcolor="#4f81bd [3204]" strokecolor="#243f60 [1604]" strokeweight="2pt">
                <v:textbox>
                  <w:txbxContent>
                    <w:p w:rsidR="00FB6357" w:rsidRDefault="00FB6357" w:rsidP="004F04AE">
                      <w:pPr>
                        <w:jc w:val="center"/>
                      </w:pPr>
                      <w:r>
                        <w:t>32</w:t>
                      </w:r>
                    </w:p>
                  </w:txbxContent>
                </v:textbox>
              </v:oval>
            </w:pict>
          </mc:Fallback>
        </mc:AlternateContent>
      </w:r>
      <w:r w:rsidR="00CC6B73"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0D1031BC" wp14:editId="4150C294">
            <wp:extent cx="1752600" cy="2629334"/>
            <wp:effectExtent l="0" t="0" r="0" b="0"/>
            <wp:docPr id="72" name="Afbeelding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uisje 0615 3e verdieping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981" cy="264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B73" w:rsidRDefault="00CC6B73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 xml:space="preserve">Op welke verdieping vind </w:t>
      </w:r>
    </w:p>
    <w:p w:rsidR="00CC6B73" w:rsidRDefault="00CC6B73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je het kluisje met nummer: 0615?</w:t>
      </w:r>
    </w:p>
    <w:p w:rsidR="004F04AE" w:rsidRDefault="004F04AE">
      <w:pPr>
        <w:rPr>
          <w:rFonts w:ascii="Arial Black" w:hAnsi="Arial Black"/>
          <w:b/>
          <w:sz w:val="24"/>
          <w:szCs w:val="24"/>
        </w:rPr>
      </w:pPr>
    </w:p>
    <w:p w:rsidR="004F04AE" w:rsidRDefault="004F04AE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4573F8" wp14:editId="4D7EC084">
                <wp:simplePos x="0" y="0"/>
                <wp:positionH relativeFrom="column">
                  <wp:posOffset>3367405</wp:posOffset>
                </wp:positionH>
                <wp:positionV relativeFrom="paragraph">
                  <wp:posOffset>390525</wp:posOffset>
                </wp:positionV>
                <wp:extent cx="762000" cy="685800"/>
                <wp:effectExtent l="0" t="0" r="19050" b="19050"/>
                <wp:wrapNone/>
                <wp:docPr id="80" name="Ova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4F04AE">
                            <w:pPr>
                              <w:jc w:val="center"/>
                            </w:pPr>
                            <w: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80" o:spid="_x0000_s1066" style="position:absolute;margin-left:265.15pt;margin-top:30.75pt;width:60pt;height:5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" fillcolor="#4f81bd [3204]" strokecolor="#243f60 [1604]" strokeweight="2pt">
                <v:textbox>
                  <w:txbxContent>
                    <w:p w:rsidR="00FB6357" w:rsidRDefault="00FB6357" w:rsidP="004F04AE">
                      <w:pPr>
                        <w:jc w:val="center"/>
                      </w:pPr>
                      <w:r>
                        <w:t>33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12AC767A" wp14:editId="7D49D6B8">
            <wp:extent cx="3714750" cy="652750"/>
            <wp:effectExtent l="0" t="0" r="0" b="0"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ierge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65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B73" w:rsidRDefault="004F04AE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 xml:space="preserve">Hoe heet de </w:t>
      </w:r>
      <w:r w:rsidR="00B956E7">
        <w:rPr>
          <w:rFonts w:ascii="Arial Black" w:hAnsi="Arial Black"/>
          <w:b/>
          <w:sz w:val="24"/>
          <w:szCs w:val="24"/>
        </w:rPr>
        <w:t>hoofd conciërge</w:t>
      </w:r>
      <w:r>
        <w:rPr>
          <w:rFonts w:ascii="Arial Black" w:hAnsi="Arial Black"/>
          <w:b/>
          <w:sz w:val="24"/>
          <w:szCs w:val="24"/>
        </w:rPr>
        <w:t>?</w:t>
      </w:r>
    </w:p>
    <w:p w:rsidR="00CC6B73" w:rsidRDefault="004F04AE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BF5E16" wp14:editId="0C89349B">
                <wp:simplePos x="0" y="0"/>
                <wp:positionH relativeFrom="column">
                  <wp:posOffset>1572895</wp:posOffset>
                </wp:positionH>
                <wp:positionV relativeFrom="paragraph">
                  <wp:posOffset>-328295</wp:posOffset>
                </wp:positionV>
                <wp:extent cx="781050" cy="781050"/>
                <wp:effectExtent l="0" t="0" r="19050" b="19050"/>
                <wp:wrapNone/>
                <wp:docPr id="79" name="Ova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81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4F04AE">
                            <w:pPr>
                              <w:jc w:val="center"/>
                            </w:pPr>
                            <w: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79" o:spid="_x0000_s1067" style="position:absolute;margin-left:123.85pt;margin-top:-25.85pt;width:61.5pt;height:6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" fillcolor="#4f81bd [3204]" strokecolor="#243f60 [1604]" strokeweight="2pt">
                <v:textbox>
                  <w:txbxContent>
                    <w:p w:rsidR="00FB6357" w:rsidRDefault="00FB6357" w:rsidP="004F04AE">
                      <w:pPr>
                        <w:jc w:val="center"/>
                      </w:pPr>
                      <w:r>
                        <w:t>34</w:t>
                      </w:r>
                    </w:p>
                  </w:txbxContent>
                </v:textbox>
              </v:oval>
            </w:pict>
          </mc:Fallback>
        </mc:AlternateContent>
      </w:r>
      <w:r w:rsidR="00CC6B73"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06B3E425" wp14:editId="3E441E02">
            <wp:extent cx="1843018" cy="2457450"/>
            <wp:effectExtent l="0" t="0" r="5080" b="0"/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ene gang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725" cy="24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B73" w:rsidRDefault="004F04AE">
      <w:pPr>
        <w:rPr>
          <w:rFonts w:ascii="Arial Black" w:hAnsi="Arial Black"/>
          <w:b/>
          <w:noProof/>
          <w:sz w:val="24"/>
          <w:szCs w:val="24"/>
          <w:lang w:eastAsia="nl-NL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3FFFE7" wp14:editId="70491E33">
                <wp:simplePos x="0" y="0"/>
                <wp:positionH relativeFrom="column">
                  <wp:posOffset>1363345</wp:posOffset>
                </wp:positionH>
                <wp:positionV relativeFrom="paragraph">
                  <wp:posOffset>388620</wp:posOffset>
                </wp:positionV>
                <wp:extent cx="685800" cy="742950"/>
                <wp:effectExtent l="0" t="0" r="19050" b="19050"/>
                <wp:wrapNone/>
                <wp:docPr id="81" name="Ova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742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4F04AE">
                            <w:pPr>
                              <w:jc w:val="center"/>
                            </w:pPr>
                            <w: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81" o:spid="_x0000_s1068" style="position:absolute;margin-left:107.35pt;margin-top:30.6pt;width:54pt;height:5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" fillcolor="#4f81bd [3204]" strokecolor="#243f60 [1604]" strokeweight="2pt">
                <v:textbox>
                  <w:txbxContent>
                    <w:p w:rsidR="00FB6357" w:rsidRDefault="00FB6357" w:rsidP="004F04AE">
                      <w:pPr>
                        <w:jc w:val="center"/>
                      </w:pPr>
                      <w:r>
                        <w:t>35</w:t>
                      </w:r>
                    </w:p>
                  </w:txbxContent>
                </v:textbox>
              </v:oval>
            </w:pict>
          </mc:Fallback>
        </mc:AlternateContent>
      </w:r>
      <w:r w:rsidR="00CC6B73">
        <w:rPr>
          <w:rFonts w:ascii="Arial Black" w:hAnsi="Arial Black"/>
          <w:b/>
          <w:sz w:val="24"/>
          <w:szCs w:val="24"/>
        </w:rPr>
        <w:t>Groen is de kleur van de…..verdieping.</w:t>
      </w:r>
      <w:r w:rsidRPr="004F04AE">
        <w:rPr>
          <w:rFonts w:ascii="Arial Black" w:hAnsi="Arial Black"/>
          <w:b/>
          <w:noProof/>
          <w:sz w:val="24"/>
          <w:szCs w:val="24"/>
          <w:lang w:eastAsia="nl-NL"/>
        </w:rPr>
        <w:t xml:space="preserve"> </w:t>
      </w: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40189033" wp14:editId="0960D02B">
            <wp:extent cx="1678895" cy="2514600"/>
            <wp:effectExtent l="0" t="0" r="0" b="0"/>
            <wp:docPr id="75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ng kasteel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575" cy="251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AE" w:rsidRDefault="004F04AE">
      <w:pPr>
        <w:rPr>
          <w:rFonts w:ascii="Arial Black" w:hAnsi="Arial Black"/>
          <w:b/>
          <w:noProof/>
          <w:sz w:val="24"/>
          <w:szCs w:val="24"/>
          <w:lang w:eastAsia="nl-NL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t>Waar kom je uit als je deze brug oversteekt?</w:t>
      </w:r>
    </w:p>
    <w:p w:rsidR="00A95859" w:rsidRDefault="006A3F0A" w:rsidP="00D97516">
      <w:pPr>
        <w:ind w:firstLine="708"/>
        <w:rPr>
          <w:rFonts w:ascii="Arial Black" w:hAnsi="Arial Black"/>
          <w:b/>
          <w:noProof/>
          <w:sz w:val="24"/>
          <w:szCs w:val="24"/>
          <w:lang w:eastAsia="nl-NL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1957705</wp:posOffset>
                </wp:positionH>
                <wp:positionV relativeFrom="paragraph">
                  <wp:posOffset>-353695</wp:posOffset>
                </wp:positionV>
                <wp:extent cx="812800" cy="698500"/>
                <wp:effectExtent l="0" t="0" r="25400" b="25400"/>
                <wp:wrapNone/>
                <wp:docPr id="313" name="Ovaal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698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6A3F0A">
                            <w:pPr>
                              <w:jc w:val="center"/>
                            </w:pPr>
                            <w: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313" o:spid="_x0000_s1069" style="position:absolute;left:0;text-align:left;margin-left:154.15pt;margin-top:-27.85pt;width:64pt;height: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" fillcolor="#4f81bd [3204]" strokecolor="#243f60 [1604]" strokeweight="2pt">
                <v:textbox>
                  <w:txbxContent>
                    <w:p w:rsidR="00FB6357" w:rsidRDefault="00FB6357" w:rsidP="006A3F0A">
                      <w:pPr>
                        <w:jc w:val="center"/>
                      </w:pPr>
                      <w:r>
                        <w:t>36</w:t>
                      </w:r>
                    </w:p>
                  </w:txbxContent>
                </v:textbox>
              </v:oval>
            </w:pict>
          </mc:Fallback>
        </mc:AlternateContent>
      </w:r>
      <w:r w:rsidR="00A95859"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>
            <wp:extent cx="2070100" cy="2760133"/>
            <wp:effectExtent l="0" t="0" r="6350" b="2540"/>
            <wp:docPr id="288" name="Afbeelding 288" descr="D:\Afbeeldingen\P513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fbeeldingen\P513018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282" cy="276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859">
        <w:rPr>
          <w:rFonts w:ascii="Arial Black" w:hAnsi="Arial Black"/>
          <w:b/>
          <w:noProof/>
          <w:sz w:val="24"/>
          <w:szCs w:val="24"/>
          <w:lang w:eastAsia="nl-NL"/>
        </w:rPr>
        <w:tab/>
      </w:r>
      <w:r w:rsidR="00D97516">
        <w:rPr>
          <w:rFonts w:ascii="Arial Black" w:hAnsi="Arial Black"/>
          <w:b/>
          <w:noProof/>
          <w:sz w:val="24"/>
          <w:szCs w:val="24"/>
          <w:lang w:eastAsia="nl-NL"/>
        </w:rPr>
        <w:tab/>
      </w:r>
      <w:r w:rsidR="00D97516">
        <w:rPr>
          <w:rFonts w:ascii="Arial Black" w:hAnsi="Arial Black"/>
          <w:b/>
          <w:noProof/>
          <w:sz w:val="24"/>
          <w:szCs w:val="24"/>
          <w:lang w:eastAsia="nl-NL"/>
        </w:rPr>
        <w:tab/>
      </w:r>
      <w:r w:rsidR="00D97516">
        <w:rPr>
          <w:rFonts w:ascii="Arial Black" w:hAnsi="Arial Black"/>
          <w:b/>
          <w:noProof/>
          <w:sz w:val="24"/>
          <w:szCs w:val="24"/>
          <w:lang w:eastAsia="nl-NL"/>
        </w:rPr>
        <w:tab/>
      </w:r>
      <w:r w:rsidR="00D97516">
        <w:rPr>
          <w:rFonts w:ascii="Arial Black" w:hAnsi="Arial Black"/>
          <w:b/>
          <w:noProof/>
          <w:sz w:val="24"/>
          <w:szCs w:val="24"/>
          <w:lang w:eastAsia="nl-NL"/>
        </w:rPr>
        <w:tab/>
        <w:t>Hoe heten deze 2 gezellige</w:t>
      </w:r>
    </w:p>
    <w:p w:rsidR="00D97516" w:rsidRDefault="00D97516" w:rsidP="00D97516">
      <w:pPr>
        <w:ind w:firstLine="708"/>
        <w:rPr>
          <w:rFonts w:ascii="Arial Black" w:hAnsi="Arial Black"/>
          <w:b/>
          <w:noProof/>
          <w:sz w:val="24"/>
          <w:szCs w:val="24"/>
          <w:lang w:eastAsia="nl-NL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t>docenten?</w:t>
      </w:r>
    </w:p>
    <w:p w:rsidR="00D97516" w:rsidRDefault="00D97516" w:rsidP="00D97516">
      <w:pPr>
        <w:ind w:firstLine="708"/>
        <w:rPr>
          <w:rFonts w:ascii="Arial Black" w:hAnsi="Arial Black"/>
          <w:b/>
          <w:noProof/>
          <w:sz w:val="24"/>
          <w:szCs w:val="24"/>
          <w:lang w:eastAsia="nl-NL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t>H….en M….</w:t>
      </w:r>
    </w:p>
    <w:p w:rsidR="00A95859" w:rsidRDefault="00A95859">
      <w:pPr>
        <w:rPr>
          <w:rFonts w:ascii="Arial Black" w:hAnsi="Arial Black"/>
          <w:b/>
          <w:noProof/>
          <w:sz w:val="24"/>
          <w:szCs w:val="24"/>
          <w:lang w:eastAsia="nl-NL"/>
        </w:rPr>
      </w:pPr>
    </w:p>
    <w:p w:rsidR="00D97516" w:rsidRDefault="006A3F0A">
      <w:pPr>
        <w:rPr>
          <w:rFonts w:ascii="Arial Black" w:hAnsi="Arial Black"/>
          <w:b/>
          <w:noProof/>
          <w:sz w:val="24"/>
          <w:szCs w:val="24"/>
          <w:lang w:eastAsia="nl-NL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1617345</wp:posOffset>
                </wp:positionH>
                <wp:positionV relativeFrom="paragraph">
                  <wp:posOffset>-290195</wp:posOffset>
                </wp:positionV>
                <wp:extent cx="736600" cy="749300"/>
                <wp:effectExtent l="0" t="0" r="25400" b="12700"/>
                <wp:wrapNone/>
                <wp:docPr id="314" name="Ovaal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749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6A3F0A">
                            <w:pPr>
                              <w:jc w:val="center"/>
                            </w:pPr>
                            <w: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314" o:spid="_x0000_s1070" style="position:absolute;margin-left:127.35pt;margin-top:-22.85pt;width:58pt;height:5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" fillcolor="#4f81bd [3204]" strokecolor="#243f60 [1604]" strokeweight="2pt">
                <v:textbox>
                  <w:txbxContent>
                    <w:p w:rsidR="00FB6357" w:rsidRDefault="00FB6357" w:rsidP="006A3F0A">
                      <w:pPr>
                        <w:jc w:val="center"/>
                      </w:pPr>
                      <w:r>
                        <w:t>37</w:t>
                      </w:r>
                    </w:p>
                  </w:txbxContent>
                </v:textbox>
              </v:oval>
            </w:pict>
          </mc:Fallback>
        </mc:AlternateContent>
      </w:r>
      <w:r w:rsidR="00D97516"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>
            <wp:extent cx="1951213" cy="2603500"/>
            <wp:effectExtent l="0" t="0" r="0" b="6350"/>
            <wp:docPr id="291" name="Afbeelding 291" descr="D:\Afbeeldingen\P100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fbeeldingen\P100023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460" cy="260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516" w:rsidRDefault="00D97516">
      <w:pPr>
        <w:rPr>
          <w:rFonts w:ascii="Arial Black" w:hAnsi="Arial Black"/>
          <w:b/>
          <w:noProof/>
          <w:sz w:val="24"/>
          <w:szCs w:val="24"/>
          <w:lang w:eastAsia="nl-NL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t xml:space="preserve">Welk beroep had deze </w:t>
      </w:r>
    </w:p>
    <w:p w:rsidR="00A95859" w:rsidRDefault="00F36239">
      <w:pPr>
        <w:rPr>
          <w:rFonts w:ascii="Arial Black" w:hAnsi="Arial Black"/>
          <w:b/>
          <w:noProof/>
          <w:sz w:val="24"/>
          <w:szCs w:val="24"/>
          <w:lang w:eastAsia="nl-NL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t>d</w:t>
      </w:r>
      <w:r w:rsidR="00D97516">
        <w:rPr>
          <w:rFonts w:ascii="Arial Black" w:hAnsi="Arial Black"/>
          <w:b/>
          <w:noProof/>
          <w:sz w:val="24"/>
          <w:szCs w:val="24"/>
          <w:lang w:eastAsia="nl-NL"/>
        </w:rPr>
        <w:t>ocent voor ze les ging geven?</w:t>
      </w:r>
      <w:r w:rsidR="00A95859">
        <w:rPr>
          <w:rFonts w:ascii="Arial Black" w:hAnsi="Arial Black"/>
          <w:b/>
          <w:noProof/>
          <w:sz w:val="24"/>
          <w:szCs w:val="24"/>
          <w:lang w:eastAsia="nl-NL"/>
        </w:rPr>
        <w:tab/>
      </w:r>
      <w:r w:rsidR="00A95859">
        <w:rPr>
          <w:rFonts w:ascii="Arial Black" w:hAnsi="Arial Black"/>
          <w:b/>
          <w:noProof/>
          <w:sz w:val="24"/>
          <w:szCs w:val="24"/>
          <w:lang w:eastAsia="nl-NL"/>
        </w:rPr>
        <w:tab/>
      </w:r>
      <w:r w:rsidR="00A95859">
        <w:rPr>
          <w:rFonts w:ascii="Arial Black" w:hAnsi="Arial Black"/>
          <w:b/>
          <w:noProof/>
          <w:sz w:val="24"/>
          <w:szCs w:val="24"/>
          <w:lang w:eastAsia="nl-NL"/>
        </w:rPr>
        <w:br w:type="page"/>
      </w:r>
    </w:p>
    <w:p w:rsidR="004F04AE" w:rsidRDefault="004F04AE">
      <w:pPr>
        <w:rPr>
          <w:rFonts w:ascii="Arial Black" w:hAnsi="Arial Black"/>
          <w:b/>
          <w:noProof/>
          <w:sz w:val="24"/>
          <w:szCs w:val="24"/>
          <w:lang w:eastAsia="nl-NL"/>
        </w:rPr>
      </w:pPr>
    </w:p>
    <w:p w:rsidR="004F04AE" w:rsidRDefault="004F04AE">
      <w:pPr>
        <w:rPr>
          <w:rFonts w:ascii="Arial Black" w:hAnsi="Arial Black"/>
          <w:b/>
          <w:sz w:val="24"/>
          <w:szCs w:val="24"/>
        </w:rPr>
      </w:pPr>
    </w:p>
    <w:sdt>
      <w:sdtPr>
        <w:id w:val="-2019995801"/>
        <w:docPartObj>
          <w:docPartGallery w:val="Cover Pages"/>
          <w:docPartUnique/>
        </w:docPartObj>
      </w:sdtPr>
      <w:sdtEndPr>
        <w:rPr>
          <w:rFonts w:ascii="Arial Black" w:hAnsi="Arial Black"/>
          <w:noProof/>
          <w:lang w:eastAsia="nl-NL"/>
        </w:rPr>
      </w:sdtEndPr>
      <w:sdtContent>
        <w:p w:rsidR="00897D6A" w:rsidRDefault="00897D6A" w:rsidP="00897D6A">
          <w:r>
            <w:rPr>
              <w:noProof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702272" behindDoc="0" locked="0" layoutInCell="0" allowOverlap="1" wp14:anchorId="55911B91" wp14:editId="3ADB6AA2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1889760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1" name="Rechthoek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el"/>
                                  <w:id w:val="-2139256493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FB6357" w:rsidRDefault="00FB6357" w:rsidP="00897D6A">
                                    <w:pPr>
                                      <w:pStyle w:val="Geenafstand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FOTOSPEURTOCHT INTRODUCTIEWEEK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_x0000_s1071" style="position:absolute;margin-left:0;margin-top:0;width:550.8pt;height:50.4pt;z-index:25170227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" o:allowincell="f" fillcolor="#4f81bd" strokecolor="window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itel"/>
                            <w:id w:val="-213925649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FB6357" w:rsidRDefault="00FB6357" w:rsidP="00897D6A">
                              <w:pPr>
                                <w:pStyle w:val="Geenafstand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FOTOSPEURTOCHT INTRODUCTIEWEEK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nl-NL"/>
            </w:rPr>
            <mc:AlternateContent>
              <mc:Choice Requires="wpg">
                <w:drawing>
                  <wp:anchor distT="0" distB="0" distL="114300" distR="114300" simplePos="0" relativeHeight="251700224" behindDoc="0" locked="0" layoutInCell="0" allowOverlap="1" wp14:anchorId="0E96A458" wp14:editId="442B6F2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8485" cy="10058400"/>
                    <wp:effectExtent l="0" t="0" r="0" b="0"/>
                    <wp:wrapNone/>
                    <wp:docPr id="2" name="Groep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4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BBB59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rgbClr val="9BBB59">
                                      <a:alpha val="80000"/>
                                    </a:srgbClr>
                                  </a:fgClr>
                                  <a:bgClr>
                                    <a:sysClr val="window" lastClr="FFFFFF">
                                      <a:alpha val="80000"/>
                                    </a:sys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8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Jaar"/>
                                    <w:id w:val="-861899409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4-08-27T00:00:00Z">
                                      <w:dateFormat w:val="yyyy"/>
                                      <w:lid w:val="nl-NL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FB6357" w:rsidRDefault="00FB6357" w:rsidP="00897D6A">
                                      <w:pPr>
                                        <w:pStyle w:val="Geenafstand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2014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3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B6357" w:rsidRDefault="00FB6357" w:rsidP="00897D6A">
                                  <w:pPr>
                                    <w:pStyle w:val="Geenafstand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Opleiding verzorgende-IG</w:t>
                                  </w:r>
                                </w:p>
                                <w:p w:rsidR="00FB6357" w:rsidRDefault="00FB6357" w:rsidP="00897D6A">
                                  <w:pPr>
                                    <w:pStyle w:val="Geenafstand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 w:rsidRPr="00B956E7">
                                    <w:rPr>
                                      <w:color w:val="FFFFFF" w:themeColor="background1"/>
                                      <w:vertAlign w:val="superscript"/>
                                    </w:rPr>
                                    <w:t>e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</w:rPr>
                                    <w:t>jaars</w:t>
                                  </w:r>
                                  <w:proofErr w:type="spellEnd"/>
                                </w:p>
                                <w:p w:rsidR="00FB6357" w:rsidRDefault="00FB6357" w:rsidP="00897D6A">
                                  <w:pPr>
                                    <w:pStyle w:val="Geenafstand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Augustus 2014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_x0000_s1072" style="position:absolute;margin-left:194.35pt;margin-top:0;width:245.55pt;height:11in;z-index:251700224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" o:allowincell="f">
                    <v:group id="Group 364" o:spid="_x0000_s1073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<v:rect id="Rectangle 365" o:spid="_x0000_s1074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Y1MEA&#10;AADaAAAADwAAAGRycy9kb3ducmV2LnhtbESP3YrCMBSE7wXfIRzBO00VEalGWRRFBME/ZC8Pzdm2&#10;bnNSkqj17TcLgpfDzHzDzBaNqcSDnC8tKxj0ExDEmdUl5wou53VvAsIHZI2VZVLwIg+Lebs1w1Tb&#10;Jx/pcQq5iBD2KSooQqhTKX1WkEHftzVx9H6sMxiidLnUDp8Rbio5TJKxNFhyXCiwpmVB2e/pbhQc&#10;8PBtzqvtpbptjmbvShxebzulup3mawoiUBM+4Xd7qxWM4P9KvAF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8mNTBAAAA2gAAAA8AAAAAAAAAAAAAAAAAmAIAAGRycy9kb3du&#10;cmV2LnhtbFBLBQYAAAAABAAEAPUAAACGAwAAAAA=&#10;" fillcolor="#9bbb59" stroked="f" strokecolor="#d8d8d8"/>
                      <v:rect id="Rectangle 366" o:spid="_x0000_s1075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4clcEA&#10;AADaAAAADwAAAGRycy9kb3ducmV2LnhtbESPQYvCMBSE78L+h/AWvGm6grrUprKsCh68qIvo7dE8&#10;27LNS0mi1n9vBMHjMDPfMNm8M424kvO1ZQVfwwQEcWF1zaWCv/1q8A3CB2SNjWVScCcP8/yjl2Gq&#10;7Y23dN2FUkQI+xQVVCG0qZS+qMigH9qWOHpn6wyGKF0ptcNbhJtGjpJkIg3WHBcqbOm3ouJ/dzEK&#10;NtvxyYyXhH59xMPCOevqcFSq/9n9zEAE6sI7/GqvtYIpPK/EGy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uHJXBAAAA2gAAAA8AAAAAAAAAAAAAAAAAmAIAAGRycy9kb3du&#10;cmV2LnhtbFBLBQYAAAAABAAEAPUAAACGAwAAAAA=&#10;" fillcolor="#9bbb59" stroked="f" strokecolor="white" strokeweight="1pt">
                        <v:fill r:id="rId6" o:title="" opacity="52428f" color2="window" o:opacity2="52428f" type="pattern"/>
                        <v:shadow color="#d8d8d8" offset="3pt,3pt"/>
                      </v:rect>
                    </v:group>
                    <v:rect id="Rectangle 367" o:spid="_x0000_s1076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7QJcAA&#10;AADaAAAADwAAAGRycy9kb3ducmV2LnhtbERPW2vCMBR+H+w/hDPY25oqTFzXVEQRnDBE594PzVkv&#10;a05ik9X6783DwMeP754vRtOJgXrfWFYwSVIQxKXVDVcKTl+blzkIH5A1dpZJwZU8LIrHhxwzbS98&#10;oOEYKhFD2GeooA7BZVL6siaDPrGOOHI/tjcYIuwrqXu8xHDTyWmazqTBhmNDjY5WNZW/xz+jQH4O&#10;7nvTvqWng1vvP9yuPb/iWqnnp3H5DiLQGO7if/dWK4hb45V4A2Rx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S7QJcAAAADaAAAADwAAAAAAAAAAAAAAAACYAgAAZHJzL2Rvd25y&#10;ZXYueG1sUEsFBgAAAAAEAAQA9QAAAIUDAAAAAA=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Jaar"/>
                              <w:id w:val="-861899409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4-08-27T00:00:00Z">
                                <w:dateFormat w:val="yyyy"/>
                                <w:lid w:val="nl-NL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FB6357" w:rsidRDefault="00FB6357" w:rsidP="00897D6A">
                                <w:pPr>
                                  <w:pStyle w:val="Geenafstand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2014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77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NTI8QA&#10;AADbAAAADwAAAGRycy9kb3ducmV2LnhtbESP3WoCMRSE7wu+QziCdzVrtaKrUaQi2EIp/t0fNsfd&#10;1c1J3MR1+/ZNodDLYWa+YebL1lSiodqXlhUM+gkI4szqknMFx8PmeQLCB2SNlWVS8E0elovO0xxT&#10;bR+8o2YfchEh7FNUUITgUil9VpBB37eOOHpnWxsMUda51DU+ItxU8iVJxtJgyXGhQEdvBWXX/d0o&#10;kJ+NO20u0+S4c+uvd/dxub3iWqlet13NQARqw3/4r73VCkZD+P0Sf4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zUyPEAAAA2wAAAA8AAAAAAAAAAAAAAAAAmAIAAGRycy9k&#10;b3ducmV2LnhtbFBLBQYAAAAABAAEAPUAAACJ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FB6357" w:rsidRDefault="00FB6357" w:rsidP="00897D6A">
                            <w:pPr>
                              <w:pStyle w:val="Geenafstand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Opleiding verzorgende-IG</w:t>
                            </w:r>
                          </w:p>
                          <w:p w:rsidR="00FB6357" w:rsidRDefault="00FB6357" w:rsidP="00897D6A">
                            <w:pPr>
                              <w:pStyle w:val="Geenafstand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  <w:r w:rsidRPr="00B956E7">
                              <w:rPr>
                                <w:color w:val="FFFFFF" w:themeColor="background1"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jaars</w:t>
                            </w:r>
                            <w:proofErr w:type="spellEnd"/>
                          </w:p>
                          <w:p w:rsidR="00FB6357" w:rsidRDefault="00FB6357" w:rsidP="00897D6A">
                            <w:pPr>
                              <w:pStyle w:val="Geenafstand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Augustus 2014</w: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897D6A" w:rsidRDefault="00897D6A" w:rsidP="00897D6A">
          <w:pPr>
            <w:rPr>
              <w:rFonts w:ascii="Arial Black" w:hAnsi="Arial Black"/>
              <w:noProof/>
              <w:lang w:eastAsia="nl-NL"/>
            </w:rPr>
          </w:pPr>
          <w:r w:rsidRPr="00897D6A">
            <w:rPr>
              <w:rFonts w:ascii="Arial Black" w:hAnsi="Arial Black"/>
              <w:noProof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706368" behindDoc="0" locked="0" layoutInCell="1" allowOverlap="1" wp14:anchorId="7D36DA51" wp14:editId="3C624EE3">
                    <wp:simplePos x="0" y="0"/>
                    <wp:positionH relativeFrom="column">
                      <wp:posOffset>878205</wp:posOffset>
                    </wp:positionH>
                    <wp:positionV relativeFrom="paragraph">
                      <wp:posOffset>886460</wp:posOffset>
                    </wp:positionV>
                    <wp:extent cx="1866900" cy="609600"/>
                    <wp:effectExtent l="0" t="0" r="19050" b="19050"/>
                    <wp:wrapNone/>
                    <wp:docPr id="76" name="Tekstvak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66900" cy="609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B6357" w:rsidRPr="00897D6A" w:rsidRDefault="00FB6357" w:rsidP="00897D6A">
                                <w:pPr>
                                  <w:rPr>
                                    <w:rFonts w:ascii="Arial Black" w:hAnsi="Arial Black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sz w:val="40"/>
                                    <w:szCs w:val="40"/>
                                  </w:rPr>
                                  <w:t>Versie 2</w:t>
                                </w:r>
                              </w:p>
                              <w:p w:rsidR="00FB6357" w:rsidRDefault="00FB635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78" type="#_x0000_t202" style="position:absolute;margin-left:69.15pt;margin-top:69.8pt;width:147pt;height:4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">
                    <v:textbox>
                      <w:txbxContent>
                        <w:p w:rsidR="00FB6357" w:rsidRPr="00897D6A" w:rsidRDefault="00FB6357" w:rsidP="00897D6A">
                          <w:pPr>
                            <w:rPr>
                              <w:rFonts w:ascii="Arial Black" w:hAnsi="Arial Black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sz w:val="40"/>
                              <w:szCs w:val="40"/>
                            </w:rPr>
                            <w:t>Versie 2</w:t>
                          </w:r>
                        </w:p>
                        <w:p w:rsidR="00FB6357" w:rsidRDefault="00FB6357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nl-NL"/>
            </w:rPr>
            <w:drawing>
              <wp:anchor distT="0" distB="0" distL="114300" distR="114300" simplePos="0" relativeHeight="251701248" behindDoc="0" locked="0" layoutInCell="0" allowOverlap="1" wp14:anchorId="22791EE0" wp14:editId="1BA24AFF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3706967" cy="3706967"/>
                <wp:effectExtent l="19050" t="19050" r="27305" b="27305"/>
                <wp:wrapNone/>
                <wp:docPr id="55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6967" cy="3706967"/>
                        </a:xfrm>
                        <a:prstGeom prst="rect">
                          <a:avLst/>
                        </a:prstGeom>
                        <a:ln w="12700">
                          <a:solidFill>
                            <a:sysClr val="window" lastClr="FFFFFF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>
            <w:rPr>
              <w:rFonts w:ascii="Arial Black" w:hAnsi="Arial Black"/>
              <w:noProof/>
              <w:lang w:eastAsia="nl-NL"/>
            </w:rPr>
            <w:br w:type="page"/>
          </w:r>
        </w:p>
      </w:sdtContent>
    </w:sdt>
    <w:p w:rsidR="00283746" w:rsidRDefault="00897D6A" w:rsidP="00283746">
      <w:pPr>
        <w:ind w:firstLine="708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-290195</wp:posOffset>
                </wp:positionV>
                <wp:extent cx="571500" cy="609600"/>
                <wp:effectExtent l="19050" t="38100" r="38100" b="38100"/>
                <wp:wrapNone/>
                <wp:docPr id="83" name="5-puntige ste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096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Pr="00897D6A" w:rsidRDefault="00FB6357" w:rsidP="00897D6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97D6A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untige ster 83" o:spid="_x0000_s1079" style="position:absolute;left:0;text-align:left;margin-left:117.15pt;margin-top:-22.85pt;width:45pt;height:4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500,609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" adj="-11796480,,5400" path="m1,232846r218294,2l285750,r67455,232848l571499,232846,394895,376752r67458,232846l285750,465690,109147,609598,176605,376752,1,232846xe" fillcolor="#4f81bd [3204]" strokecolor="#243f60 [1604]" strokeweight="2pt">
                <v:stroke joinstyle="miter"/>
                <v:formulas/>
                <v:path arrowok="t" o:connecttype="custom" o:connectlocs="1,232846;218295,232848;285750,0;353205,232848;571499,232846;394895,376752;462353,609598;285750,465690;109147,609598;176605,376752;1,232846" o:connectangles="0,0,0,0,0,0,0,0,0,0,0" textboxrect="0,0,571500,609600"/>
                <v:textbox>
                  <w:txbxContent>
                    <w:p w:rsidR="00FB6357" w:rsidRPr="00897D6A" w:rsidRDefault="00FB6357" w:rsidP="00897D6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97D6A">
                        <w:rPr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>
            <wp:extent cx="1503860" cy="2006600"/>
            <wp:effectExtent l="0" t="0" r="1270" b="0"/>
            <wp:docPr id="63" name="Afbeelding 63" descr="\\npc.root\redirect$\ajb.kreuning\Pictures\groene g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pc.root\redirect$\ajb.kreuning\Pictures\groene gang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755" cy="201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746" w:rsidRDefault="00283746" w:rsidP="00283746">
      <w:pPr>
        <w:ind w:firstLine="708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Op welke verdieping is deze foto genomen?</w:t>
      </w:r>
    </w:p>
    <w:p w:rsidR="00283746" w:rsidRDefault="00A64D64" w:rsidP="00283746">
      <w:pPr>
        <w:ind w:firstLine="708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2362979" wp14:editId="32E1E119">
                <wp:simplePos x="0" y="0"/>
                <wp:positionH relativeFrom="column">
                  <wp:posOffset>1373505</wp:posOffset>
                </wp:positionH>
                <wp:positionV relativeFrom="paragraph">
                  <wp:posOffset>90805</wp:posOffset>
                </wp:positionV>
                <wp:extent cx="698500" cy="673100"/>
                <wp:effectExtent l="38100" t="38100" r="44450" b="31750"/>
                <wp:wrapNone/>
                <wp:docPr id="293" name="5-puntige ste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6731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Pr="00A64D64" w:rsidRDefault="00FB6357" w:rsidP="00A64D6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64D64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untige ster 293" o:spid="_x0000_s1080" style="position:absolute;left:0;text-align:left;margin-left:108.15pt;margin-top:7.15pt;width:55pt;height:5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8500,673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" adj="-11796480,,5400" path="m1,257101r266804,1l349250,r82445,257102l698499,257101,482649,415997r82449,257101l349250,514199,133402,673098,215851,415997,1,257101xe" fillcolor="#4f81bd [3204]" strokecolor="#243f60 [1604]" strokeweight="2pt">
                <v:stroke joinstyle="miter"/>
                <v:formulas/>
                <v:path arrowok="t" o:connecttype="custom" o:connectlocs="1,257101;266805,257102;349250,0;431695,257102;698499,257101;482649,415997;565098,673098;349250,514199;133402,673098;215851,415997;1,257101" o:connectangles="0,0,0,0,0,0,0,0,0,0,0" textboxrect="0,0,698500,673100"/>
                <v:textbox>
                  <w:txbxContent>
                    <w:p w:rsidR="00FB6357" w:rsidRPr="00A64D64" w:rsidRDefault="00FB6357" w:rsidP="00A64D64">
                      <w:pPr>
                        <w:jc w:val="center"/>
                        <w:rPr>
                          <w:b/>
                        </w:rPr>
                      </w:pPr>
                      <w:r w:rsidRPr="00A64D64"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234870" w:rsidRDefault="00283746" w:rsidP="00283746">
      <w:pPr>
        <w:ind w:firstLine="708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nl-NL"/>
        </w:rPr>
        <w:drawing>
          <wp:inline distT="0" distB="0" distL="0" distR="0" wp14:anchorId="708478BA" wp14:editId="25185FA6">
            <wp:extent cx="1305496" cy="1955800"/>
            <wp:effectExtent l="0" t="0" r="9525" b="6350"/>
            <wp:docPr id="292" name="Afbeelding 292" descr="D:\Afbeeldingen\kluisje 0621 3e verdie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fbeeldingen\kluisje 0621 3e verdieping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572" cy="195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64" w:rsidRDefault="00234870" w:rsidP="00234870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ab/>
      </w:r>
      <w:r w:rsidR="00283746">
        <w:rPr>
          <w:rFonts w:ascii="Arial Black" w:hAnsi="Arial Black"/>
          <w:sz w:val="24"/>
          <w:szCs w:val="24"/>
        </w:rPr>
        <w:t>Op welke verdieping</w:t>
      </w:r>
    </w:p>
    <w:p w:rsidR="00897D6A" w:rsidRDefault="00283746" w:rsidP="00A64D64">
      <w:pPr>
        <w:ind w:firstLine="708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bevindt zich dit kluisje?</w:t>
      </w:r>
    </w:p>
    <w:p w:rsidR="004F04AE" w:rsidRDefault="00234870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57D8358" wp14:editId="7B24ADC4">
                <wp:simplePos x="0" y="0"/>
                <wp:positionH relativeFrom="column">
                  <wp:posOffset>1894205</wp:posOffset>
                </wp:positionH>
                <wp:positionV relativeFrom="paragraph">
                  <wp:posOffset>-198120</wp:posOffset>
                </wp:positionV>
                <wp:extent cx="673100" cy="596900"/>
                <wp:effectExtent l="38100" t="38100" r="31750" b="31750"/>
                <wp:wrapNone/>
                <wp:docPr id="84" name="5-puntige ste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5969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Pr="00234870" w:rsidRDefault="00FB6357" w:rsidP="0023487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untige ster 84" o:spid="_x0000_s1081" style="position:absolute;margin-left:149.15pt;margin-top:-15.6pt;width:53pt;height:4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3100,596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" adj="-11796480,,5400" path="m1,227995r257102,2l336550,r79447,227997l673099,227995,465098,368903r79451,227995l336550,455988,128551,596898,208002,368903,1,227995xe" fillcolor="#4f81bd [3204]" strokecolor="#243f60 [1604]" strokeweight="2pt">
                <v:stroke joinstyle="miter"/>
                <v:formulas/>
                <v:path arrowok="t" o:connecttype="custom" o:connectlocs="1,227995;257103,227997;336550,0;415997,227997;673099,227995;465098,368903;544549,596898;336550,455988;128551,596898;208002,368903;1,227995" o:connectangles="0,0,0,0,0,0,0,0,0,0,0" textboxrect="0,0,673100,596900"/>
                <v:textbox>
                  <w:txbxContent>
                    <w:p w:rsidR="00FB6357" w:rsidRPr="00234870" w:rsidRDefault="00FB6357" w:rsidP="00234870">
                      <w:pPr>
                        <w:jc w:val="center"/>
                        <w:rPr>
                          <w:b/>
                        </w:rPr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492B407F" wp14:editId="1B563190">
            <wp:extent cx="2193863" cy="1997982"/>
            <wp:effectExtent l="0" t="0" r="0" b="2540"/>
            <wp:docPr id="85" name="Afbeelding 85" descr="\\npc.root\redirect$\ajb.kreuning\Pictures\lic vraagbaak i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pc.root\redirect$\ajb.kreuning\Pictures\lic vraagbaak ict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175" cy="200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B73" w:rsidRDefault="00A64D64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6A7FC6" wp14:editId="30B481BB">
                <wp:simplePos x="0" y="0"/>
                <wp:positionH relativeFrom="column">
                  <wp:posOffset>1261745</wp:posOffset>
                </wp:positionH>
                <wp:positionV relativeFrom="paragraph">
                  <wp:posOffset>293370</wp:posOffset>
                </wp:positionV>
                <wp:extent cx="647700" cy="609600"/>
                <wp:effectExtent l="38100" t="38100" r="38100" b="38100"/>
                <wp:wrapNone/>
                <wp:docPr id="295" name="5-puntige ste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096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A64D64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untige ster 295" o:spid="_x0000_s1082" style="position:absolute;margin-left:99.35pt;margin-top:23.1pt;width:51pt;height:4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609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" adj="-11796480,,5400" path="m1,232846r247400,2l323850,r76449,232848l647699,232846,447547,376752r76453,232846l323850,465690,123700,609598,200153,376752,1,232846xe" fillcolor="#4f81bd [3204]" strokecolor="#243f60 [1604]" strokeweight="2pt">
                <v:stroke joinstyle="miter"/>
                <v:formulas/>
                <v:path arrowok="t" o:connecttype="custom" o:connectlocs="1,232846;247401,232848;323850,0;400299,232848;647699,232846;447547,376752;524000,609598;323850,465690;123700,609598;200153,376752;1,232846" o:connectangles="0,0,0,0,0,0,0,0,0,0,0" textboxrect="0,0,647700,609600"/>
                <v:textbox>
                  <w:txbxContent>
                    <w:p w:rsidR="00FB6357" w:rsidRDefault="00FB6357" w:rsidP="00A64D64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34870">
        <w:rPr>
          <w:rFonts w:ascii="Arial Black" w:hAnsi="Arial Black"/>
          <w:b/>
          <w:sz w:val="24"/>
          <w:szCs w:val="24"/>
        </w:rPr>
        <w:t>Met wat voor vragen kun je bij deze jongens terecht?</w:t>
      </w:r>
    </w:p>
    <w:p w:rsidR="00A64D64" w:rsidRDefault="00A64D64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>
            <wp:extent cx="1445565" cy="2400300"/>
            <wp:effectExtent l="0" t="0" r="2540" b="0"/>
            <wp:docPr id="294" name="Afbeelding 294" descr="D:\Afbeeldingen\marij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fbeeldingen\marijk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43" cy="240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64" w:rsidRDefault="00A64D64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Hoe heten deze 2 docenten?</w:t>
      </w:r>
    </w:p>
    <w:p w:rsidR="00A64D64" w:rsidRDefault="00FF1504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C22D124" wp14:editId="7EBE0075">
                <wp:simplePos x="0" y="0"/>
                <wp:positionH relativeFrom="column">
                  <wp:posOffset>941705</wp:posOffset>
                </wp:positionH>
                <wp:positionV relativeFrom="paragraph">
                  <wp:posOffset>-391795</wp:posOffset>
                </wp:positionV>
                <wp:extent cx="736600" cy="749300"/>
                <wp:effectExtent l="19050" t="38100" r="44450" b="31750"/>
                <wp:wrapNone/>
                <wp:docPr id="298" name="5-puntige ste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7493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FF1504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untige ster 298" o:spid="_x0000_s1083" style="position:absolute;margin-left:74.15pt;margin-top:-30.85pt;width:58pt;height:5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6600,749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" adj="-11796480,,5400" path="m1,286206r281357,2l368300,r86942,286208l736599,286206,508976,463091r86945,286207l368300,572410,140679,749298,227624,463091,1,286206xe" fillcolor="#4f81bd [3204]" strokecolor="#243f60 [1604]" strokeweight="2pt">
                <v:stroke joinstyle="miter"/>
                <v:formulas/>
                <v:path arrowok="t" o:connecttype="custom" o:connectlocs="1,286206;281358,286208;368300,0;455242,286208;736599,286206;508976,463091;595921,749298;368300,572410;140679,749298;227624,463091;1,286206" o:connectangles="0,0,0,0,0,0,0,0,0,0,0" textboxrect="0,0,736600,749300"/>
                <v:textbox>
                  <w:txbxContent>
                    <w:p w:rsidR="00FB6357" w:rsidRDefault="00FB6357" w:rsidP="00FF1504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D4AD5"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>
            <wp:extent cx="1379099" cy="2019300"/>
            <wp:effectExtent l="0" t="0" r="0" b="0"/>
            <wp:docPr id="296" name="Afbeelding 296" descr="D:\Afbeeldingen\gang 2e verdie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fbeeldingen\gang 2e verdiepin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553" cy="202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sz w:val="24"/>
          <w:szCs w:val="24"/>
        </w:rPr>
        <w:tab/>
      </w:r>
      <w:r>
        <w:rPr>
          <w:rFonts w:ascii="Arial Black" w:hAnsi="Arial Black"/>
          <w:b/>
          <w:sz w:val="24"/>
          <w:szCs w:val="24"/>
        </w:rPr>
        <w:tab/>
      </w:r>
      <w:r>
        <w:rPr>
          <w:rFonts w:ascii="Arial Black" w:hAnsi="Arial Black"/>
          <w:b/>
          <w:sz w:val="24"/>
          <w:szCs w:val="24"/>
        </w:rPr>
        <w:tab/>
      </w:r>
      <w:r>
        <w:rPr>
          <w:rFonts w:ascii="Arial Black" w:hAnsi="Arial Black"/>
          <w:b/>
          <w:sz w:val="24"/>
          <w:szCs w:val="24"/>
        </w:rPr>
        <w:tab/>
      </w:r>
      <w:r>
        <w:rPr>
          <w:rFonts w:ascii="Arial Black" w:hAnsi="Arial Black"/>
          <w:b/>
          <w:sz w:val="24"/>
          <w:szCs w:val="24"/>
        </w:rPr>
        <w:tab/>
      </w:r>
      <w:r>
        <w:rPr>
          <w:rFonts w:ascii="Arial Black" w:hAnsi="Arial Black"/>
          <w:b/>
          <w:sz w:val="24"/>
          <w:szCs w:val="24"/>
        </w:rPr>
        <w:tab/>
      </w:r>
    </w:p>
    <w:p w:rsidR="007D4AD5" w:rsidRDefault="007D4AD5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 xml:space="preserve">Welke opleidingen geven </w:t>
      </w:r>
    </w:p>
    <w:p w:rsidR="007D4AD5" w:rsidRDefault="00FF1504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165F57" wp14:editId="2A544EB2">
                <wp:simplePos x="0" y="0"/>
                <wp:positionH relativeFrom="column">
                  <wp:posOffset>855345</wp:posOffset>
                </wp:positionH>
                <wp:positionV relativeFrom="paragraph">
                  <wp:posOffset>198120</wp:posOffset>
                </wp:positionV>
                <wp:extent cx="838200" cy="749300"/>
                <wp:effectExtent l="38100" t="38100" r="57150" b="31750"/>
                <wp:wrapNone/>
                <wp:docPr id="300" name="5-puntige ste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493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FF1504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untige ster 300" o:spid="_x0000_s1084" style="position:absolute;margin-left:67.35pt;margin-top:15.6pt;width:66pt;height:5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49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" adj="-11796480,,5400" path="m1,286206r320165,2l419100,r98934,286208l838199,286206,579179,463091r98938,286207l419100,572410,160083,749298,259021,463091,1,286206xe" fillcolor="#4f81bd [3204]" strokecolor="#243f60 [1604]" strokeweight="2pt">
                <v:stroke joinstyle="miter"/>
                <v:formulas/>
                <v:path arrowok="t" o:connecttype="custom" o:connectlocs="1,286206;320166,286208;419100,0;518034,286208;838199,286206;579179,463091;678117,749298;419100,572410;160083,749298;259021,463091;1,286206" o:connectangles="0,0,0,0,0,0,0,0,0,0,0" textboxrect="0,0,838200,749300"/>
                <v:textbox>
                  <w:txbxContent>
                    <w:p w:rsidR="00FB6357" w:rsidRDefault="00FB6357" w:rsidP="00FF1504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D4AD5">
        <w:rPr>
          <w:rFonts w:ascii="Arial Black" w:hAnsi="Arial Black"/>
          <w:b/>
          <w:sz w:val="24"/>
          <w:szCs w:val="24"/>
        </w:rPr>
        <w:t>Op deze verdieping les?</w:t>
      </w:r>
    </w:p>
    <w:p w:rsidR="00FF1504" w:rsidRDefault="007D4AD5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7F5BBE14" wp14:editId="7D98070A">
            <wp:extent cx="1258640" cy="1587500"/>
            <wp:effectExtent l="0" t="0" r="0" b="0"/>
            <wp:docPr id="297" name="Afbeelding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ng kasteel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520" cy="160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AD5" w:rsidRDefault="00FF1504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Wat is de functie van het</w:t>
      </w:r>
    </w:p>
    <w:p w:rsidR="00FF1504" w:rsidRDefault="00FF1504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 xml:space="preserve">Gebouw waar deze </w:t>
      </w:r>
    </w:p>
    <w:p w:rsidR="00FF1504" w:rsidRDefault="00FF1504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Luchtbrug heen gaat?</w:t>
      </w:r>
    </w:p>
    <w:p w:rsidR="00FF1504" w:rsidRDefault="000F54FC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2493645</wp:posOffset>
                </wp:positionH>
                <wp:positionV relativeFrom="paragraph">
                  <wp:posOffset>-264795</wp:posOffset>
                </wp:positionV>
                <wp:extent cx="749300" cy="787400"/>
                <wp:effectExtent l="19050" t="38100" r="31750" b="31750"/>
                <wp:wrapNone/>
                <wp:docPr id="305" name="5-puntige ste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787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0F54FC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untige ster 305" o:spid="_x0000_s1085" style="position:absolute;margin-left:196.35pt;margin-top:-20.85pt;width:59pt;height:6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9300,787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" adj="-11796480,,5400" path="m1,300759r286208,2l374650,r88441,300761l749299,300759,517751,486638r88445,300760l374650,601516,143104,787398,231549,486638,1,300759xe" fillcolor="#4f81bd [3204]" strokecolor="#243f60 [1604]" strokeweight="2pt">
                <v:stroke joinstyle="miter"/>
                <v:formulas/>
                <v:path arrowok="t" o:connecttype="custom" o:connectlocs="1,300759;286209,300761;374650,0;463091,300761;749299,300759;517751,486638;606196,787398;374650,601516;143104,787398;231549,486638;1,300759" o:connectangles="0,0,0,0,0,0,0,0,0,0,0" textboxrect="0,0,749300,787400"/>
                <v:textbox>
                  <w:txbxContent>
                    <w:p w:rsidR="00FB6357" w:rsidRDefault="00FB6357" w:rsidP="000F54FC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3F4DD0A4" wp14:editId="274A0450">
            <wp:extent cx="2781300" cy="2236506"/>
            <wp:effectExtent l="0" t="0" r="0" b="0"/>
            <wp:docPr id="302" name="Afbeelding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agaaie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756" cy="224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504" w:rsidRDefault="000F54FC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5475DC8" wp14:editId="7DE5B93D">
                <wp:simplePos x="0" y="0"/>
                <wp:positionH relativeFrom="column">
                  <wp:posOffset>2328545</wp:posOffset>
                </wp:positionH>
                <wp:positionV relativeFrom="paragraph">
                  <wp:posOffset>173990</wp:posOffset>
                </wp:positionV>
                <wp:extent cx="762000" cy="723900"/>
                <wp:effectExtent l="38100" t="38100" r="57150" b="38100"/>
                <wp:wrapNone/>
                <wp:docPr id="304" name="5-puntige ste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239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0F54FC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untige ster 304" o:spid="_x0000_s1086" style="position:absolute;margin-left:183.35pt;margin-top:13.7pt;width:60pt;height:5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0,723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" adj="-11796480,,5400" path="m1,276504r291059,2l381000,r89940,276506l761999,276504,526526,447393r89944,276505l381000,553007,145530,723898,235474,447393,1,276504xe" fillcolor="#4f81bd [3204]" strokecolor="#243f60 [1604]" strokeweight="2pt">
                <v:stroke joinstyle="miter"/>
                <v:formulas/>
                <v:path arrowok="t" o:connecttype="custom" o:connectlocs="1,276504;291060,276506;381000,0;470940,276506;761999,276504;526526,447393;616470,723898;381000,553007;145530,723898;235474,447393;1,276504" o:connectangles="0,0,0,0,0,0,0,0,0,0,0" textboxrect="0,0,762000,723900"/>
                <v:textbox>
                  <w:txbxContent>
                    <w:p w:rsidR="00FB6357" w:rsidRDefault="00FB6357" w:rsidP="000F54FC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FF1504">
        <w:rPr>
          <w:rFonts w:ascii="Arial Black" w:hAnsi="Arial Black"/>
          <w:b/>
          <w:sz w:val="24"/>
          <w:szCs w:val="24"/>
        </w:rPr>
        <w:t>Hoeveel van deze figur</w:t>
      </w:r>
      <w:r>
        <w:rPr>
          <w:rFonts w:ascii="Arial Black" w:hAnsi="Arial Black"/>
          <w:b/>
          <w:sz w:val="24"/>
          <w:szCs w:val="24"/>
        </w:rPr>
        <w:t>en tel je?</w:t>
      </w:r>
    </w:p>
    <w:p w:rsidR="00FF1504" w:rsidRDefault="00FF1504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78EFF3FD" wp14:editId="287030E4">
            <wp:extent cx="2726404" cy="2044700"/>
            <wp:effectExtent l="0" t="0" r="0" b="0"/>
            <wp:docPr id="303" name="Afbeelding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urf naar westersingel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610" cy="204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4FC" w:rsidRDefault="000F54FC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Hoe heet het gebouw waar deze luchtbrug</w:t>
      </w:r>
    </w:p>
    <w:p w:rsidR="000F54FC" w:rsidRDefault="009A56EC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a</w:t>
      </w:r>
      <w:r w:rsidR="000F54FC">
        <w:rPr>
          <w:rFonts w:ascii="Arial Black" w:hAnsi="Arial Black"/>
          <w:b/>
          <w:sz w:val="24"/>
          <w:szCs w:val="24"/>
        </w:rPr>
        <w:t>an vast zit?</w:t>
      </w:r>
    </w:p>
    <w:p w:rsidR="0023435E" w:rsidRDefault="0023435E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1703705</wp:posOffset>
                </wp:positionH>
                <wp:positionV relativeFrom="paragraph">
                  <wp:posOffset>-239395</wp:posOffset>
                </wp:positionV>
                <wp:extent cx="762000" cy="673100"/>
                <wp:effectExtent l="38100" t="38100" r="57150" b="31750"/>
                <wp:wrapNone/>
                <wp:docPr id="310" name="5-puntige ster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6731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6A3F0A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untige ster 310" o:spid="_x0000_s1087" style="position:absolute;margin-left:134.15pt;margin-top:-18.85pt;width:60pt;height:5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0,673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" adj="-11796480,,5400" path="m1,257101r291059,1l381000,r89940,257102l761999,257101,526526,415997r89944,257101l381000,514199,145530,673098,235474,415997,1,257101xe" fillcolor="#4f81bd [3204]" strokecolor="#243f60 [1604]" strokeweight="2pt">
                <v:stroke joinstyle="miter"/>
                <v:formulas/>
                <v:path arrowok="t" o:connecttype="custom" o:connectlocs="1,257101;291060,257102;381000,0;470940,257102;761999,257101;526526,415997;616470,673098;381000,514199;145530,673098;235474,415997;1,257101" o:connectangles="0,0,0,0,0,0,0,0,0,0,0" textboxrect="0,0,762000,673100"/>
                <v:textbox>
                  <w:txbxContent>
                    <w:p w:rsidR="00FB6357" w:rsidRDefault="00FB6357" w:rsidP="006A3F0A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FF1504">
        <w:rPr>
          <w:rFonts w:ascii="Arial Black" w:hAnsi="Arial Black"/>
          <w:b/>
          <w:sz w:val="24"/>
          <w:szCs w:val="24"/>
        </w:rPr>
        <w:t xml:space="preserve"> </w:t>
      </w: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13F790B3" wp14:editId="1B76CCD7">
            <wp:extent cx="1964898" cy="2032000"/>
            <wp:effectExtent l="0" t="0" r="0" b="6350"/>
            <wp:docPr id="308" name="Afbeelding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ieerapparaat lic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386" cy="204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5E" w:rsidRDefault="0023435E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Welke 3 soorten taken voert</w:t>
      </w:r>
    </w:p>
    <w:p w:rsidR="0023435E" w:rsidRDefault="006A3F0A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454EC2" wp14:editId="6DEB2CA9">
                <wp:simplePos x="0" y="0"/>
                <wp:positionH relativeFrom="column">
                  <wp:posOffset>1703705</wp:posOffset>
                </wp:positionH>
                <wp:positionV relativeFrom="paragraph">
                  <wp:posOffset>-4445</wp:posOffset>
                </wp:positionV>
                <wp:extent cx="977900" cy="901700"/>
                <wp:effectExtent l="38100" t="38100" r="12700" b="31750"/>
                <wp:wrapNone/>
                <wp:docPr id="311" name="5-puntige ste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9017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6A3F0A">
                            <w:pPr>
                              <w:jc w:val="center"/>
                            </w:pPr>
                            <w: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untige ster 311" o:spid="_x0000_s1088" style="position:absolute;margin-left:134.15pt;margin-top:-.35pt;width:77pt;height:7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7900,901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" adj="-11796480,,5400" path="m1,344418r373526,2l488950,,604373,344420r373526,-2l675709,557279,791137,901698,488950,688833,186763,901698,302191,557279,1,344418xe" fillcolor="#4f81bd [3204]" strokecolor="#243f60 [1604]" strokeweight="2pt">
                <v:stroke joinstyle="miter"/>
                <v:formulas/>
                <v:path arrowok="t" o:connecttype="custom" o:connectlocs="1,344418;373527,344420;488950,0;604373,344420;977899,344418;675709,557279;791137,901698;488950,688833;186763,901698;302191,557279;1,344418" o:connectangles="0,0,0,0,0,0,0,0,0,0,0" textboxrect="0,0,977900,901700"/>
                <v:textbox>
                  <w:txbxContent>
                    <w:p w:rsidR="00FB6357" w:rsidRDefault="00FB6357" w:rsidP="006A3F0A">
                      <w:pPr>
                        <w:jc w:val="center"/>
                      </w:pPr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23435E">
        <w:rPr>
          <w:rFonts w:ascii="Arial Black" w:hAnsi="Arial Black"/>
          <w:b/>
          <w:sz w:val="24"/>
          <w:szCs w:val="24"/>
        </w:rPr>
        <w:t>Dit apparaat voor je uit?</w:t>
      </w:r>
    </w:p>
    <w:p w:rsidR="0023435E" w:rsidRDefault="0023435E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660AA056" wp14:editId="40B5DEF4">
            <wp:extent cx="2273300" cy="1716175"/>
            <wp:effectExtent l="0" t="0" r="0" b="0"/>
            <wp:docPr id="306" name="Afbeelding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 2e verdieping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503" cy="172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sz w:val="24"/>
          <w:szCs w:val="24"/>
        </w:rPr>
        <w:tab/>
      </w:r>
    </w:p>
    <w:p w:rsidR="0023435E" w:rsidRDefault="0023435E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Hoe heet de ruimte die je op de foto</w:t>
      </w:r>
    </w:p>
    <w:p w:rsidR="0023435E" w:rsidRDefault="0023435E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ziet?</w:t>
      </w:r>
    </w:p>
    <w:p w:rsidR="006A3F0A" w:rsidRDefault="006A3F0A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C50CDEC" wp14:editId="02F8984D">
                <wp:simplePos x="0" y="0"/>
                <wp:positionH relativeFrom="column">
                  <wp:posOffset>2392045</wp:posOffset>
                </wp:positionH>
                <wp:positionV relativeFrom="paragraph">
                  <wp:posOffset>-17780</wp:posOffset>
                </wp:positionV>
                <wp:extent cx="1092200" cy="901700"/>
                <wp:effectExtent l="38100" t="19050" r="12700" b="31750"/>
                <wp:wrapNone/>
                <wp:docPr id="312" name="5-puntige ster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9017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6A3F0A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untige ster 312" o:spid="_x0000_s1089" style="position:absolute;margin-left:188.35pt;margin-top:-1.4pt;width:86pt;height:7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92200,901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" adj="-11796480,,5400" path="m1,344418r417185,2l546100,,675014,344420r417185,-2l754688,557279,883608,901698,546100,688833,208592,901698,337512,557279,1,344418xe" fillcolor="#4f81bd [3204]" strokecolor="#243f60 [1604]" strokeweight="2pt">
                <v:stroke joinstyle="miter"/>
                <v:formulas/>
                <v:path arrowok="t" o:connecttype="custom" o:connectlocs="1,344418;417186,344420;546100,0;675014,344420;1092199,344418;754688,557279;883608,901698;546100,688833;208592,901698;337512,557279;1,344418" o:connectangles="0,0,0,0,0,0,0,0,0,0,0" textboxrect="0,0,1092200,901700"/>
                <v:textbox>
                  <w:txbxContent>
                    <w:p w:rsidR="00FB6357" w:rsidRDefault="00FB6357" w:rsidP="006A3F0A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23435E" w:rsidRDefault="0023435E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ab/>
      </w:r>
      <w:r>
        <w:rPr>
          <w:rFonts w:ascii="Arial Black" w:hAnsi="Arial Black"/>
          <w:b/>
          <w:sz w:val="24"/>
          <w:szCs w:val="24"/>
        </w:rPr>
        <w:tab/>
      </w:r>
      <w:r>
        <w:rPr>
          <w:rFonts w:ascii="Arial Black" w:hAnsi="Arial Black"/>
          <w:b/>
          <w:sz w:val="24"/>
          <w:szCs w:val="24"/>
        </w:rPr>
        <w:tab/>
      </w: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1C371D12" wp14:editId="0962FAA2">
            <wp:extent cx="1587500" cy="3770105"/>
            <wp:effectExtent l="0" t="0" r="0" b="1905"/>
            <wp:docPr id="309" name="Afbeelding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jesautomaat lic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071" cy="381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5E" w:rsidRDefault="0023435E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ab/>
      </w:r>
      <w:r>
        <w:rPr>
          <w:rFonts w:ascii="Arial Black" w:hAnsi="Arial Black"/>
          <w:b/>
          <w:sz w:val="24"/>
          <w:szCs w:val="24"/>
        </w:rPr>
        <w:tab/>
      </w:r>
      <w:r>
        <w:rPr>
          <w:rFonts w:ascii="Arial Black" w:hAnsi="Arial Black"/>
          <w:b/>
          <w:sz w:val="24"/>
          <w:szCs w:val="24"/>
        </w:rPr>
        <w:tab/>
        <w:t xml:space="preserve">Wat kost het om een </w:t>
      </w:r>
    </w:p>
    <w:p w:rsidR="0023435E" w:rsidRDefault="0023435E" w:rsidP="0023435E">
      <w:pPr>
        <w:ind w:left="1416" w:firstLine="708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zwart-wit kopie te maken?</w:t>
      </w:r>
    </w:p>
    <w:p w:rsidR="006A3F0A" w:rsidRDefault="006A3F0A" w:rsidP="0023435E">
      <w:pPr>
        <w:ind w:left="1416" w:firstLine="708"/>
        <w:rPr>
          <w:rFonts w:ascii="Arial Black" w:hAnsi="Arial Black"/>
          <w:b/>
          <w:sz w:val="24"/>
          <w:szCs w:val="24"/>
        </w:rPr>
      </w:pPr>
    </w:p>
    <w:p w:rsidR="006A3F0A" w:rsidRDefault="006A3F0A" w:rsidP="0023435E">
      <w:pPr>
        <w:ind w:left="1416" w:firstLine="708"/>
        <w:rPr>
          <w:rFonts w:ascii="Arial Black" w:hAnsi="Arial Black"/>
          <w:b/>
          <w:sz w:val="24"/>
          <w:szCs w:val="24"/>
        </w:rPr>
      </w:pPr>
    </w:p>
    <w:p w:rsidR="004C6AD9" w:rsidRDefault="00CD4514" w:rsidP="004C6AD9">
      <w:pPr>
        <w:ind w:firstLine="708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-379095</wp:posOffset>
                </wp:positionV>
                <wp:extent cx="939800" cy="889000"/>
                <wp:effectExtent l="38100" t="38100" r="12700" b="44450"/>
                <wp:wrapNone/>
                <wp:docPr id="319" name="5-puntige ster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889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CD4514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untige ster 319" o:spid="_x0000_s1090" style="position:absolute;left:0;text-align:left;margin-left:119.15pt;margin-top:-29.85pt;width:74pt;height:70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9800,889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" adj="-11796480,,5400" path="m1,339567r358973,2l469900,,580826,339569r358973,-2l649383,549430,760314,888998,469900,679131,179486,888998,290417,549430,1,339567xe" fillcolor="#4f81bd [3204]" strokecolor="#243f60 [1604]" strokeweight="2pt">
                <v:stroke joinstyle="miter"/>
                <v:formulas/>
                <v:path arrowok="t" o:connecttype="custom" o:connectlocs="1,339567;358974,339569;469900,0;580826,339569;939799,339567;649383,549430;760314,888998;469900,679131;179486,888998;290417,549430;1,339567" o:connectangles="0,0,0,0,0,0,0,0,0,0,0" textboxrect="0,0,939800,889000"/>
                <v:textbox>
                  <w:txbxContent>
                    <w:p w:rsidR="00FB6357" w:rsidRDefault="00FB6357" w:rsidP="00CD4514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4C6AD9"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4BB3711D" wp14:editId="3E0744FF">
            <wp:extent cx="1425686" cy="2476500"/>
            <wp:effectExtent l="0" t="0" r="3175" b="0"/>
            <wp:docPr id="315" name="Afbeelding 315" descr="D:\Afbeeldingen\docenten naar westersinge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fbeeldingen\docenten naar westersingel 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022" cy="249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AD9" w:rsidRDefault="00CD4514" w:rsidP="004C6AD9">
      <w:pPr>
        <w:ind w:firstLine="708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BAA81C9" wp14:editId="6741D2A2">
                <wp:simplePos x="0" y="0"/>
                <wp:positionH relativeFrom="column">
                  <wp:posOffset>2148205</wp:posOffset>
                </wp:positionH>
                <wp:positionV relativeFrom="paragraph">
                  <wp:posOffset>325120</wp:posOffset>
                </wp:positionV>
                <wp:extent cx="990600" cy="876300"/>
                <wp:effectExtent l="38100" t="38100" r="19050" b="38100"/>
                <wp:wrapNone/>
                <wp:docPr id="73" name="5-puntige ste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8763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CD4514">
                            <w:pPr>
                              <w:jc w:val="center"/>
                            </w:pPr>
                            <w:r>
                              <w:t>133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untige ster 73" o:spid="_x0000_s1091" style="position:absolute;left:0;text-align:left;margin-left:169.15pt;margin-top:25.6pt;width:78pt;height:6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90600,876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" adj="-11796480,,5400" path="m1,334716r378377,2l495300,,612222,334718r378377,-2l684484,541581,801412,876298,495300,669429,189188,876298,306116,541581,1,334716xe" fillcolor="#4f81bd [3204]" strokecolor="#243f60 [1604]" strokeweight="2pt">
                <v:stroke joinstyle="miter"/>
                <v:formulas/>
                <v:path arrowok="t" o:connecttype="custom" o:connectlocs="1,334716;378378,334718;495300,0;612222,334718;990599,334716;684484,541581;801412,876298;495300,669429;189188,876298;306116,541581;1,334716" o:connectangles="0,0,0,0,0,0,0,0,0,0,0" textboxrect="0,0,990600,876300"/>
                <v:textbox>
                  <w:txbxContent>
                    <w:p w:rsidR="00FB6357" w:rsidRDefault="00FB6357" w:rsidP="00CD4514">
                      <w:pPr>
                        <w:jc w:val="center"/>
                      </w:pPr>
                      <w:r>
                        <w:t>133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b/>
          <w:sz w:val="24"/>
          <w:szCs w:val="24"/>
        </w:rPr>
        <w:t>Waar gaan deze</w:t>
      </w:r>
    </w:p>
    <w:p w:rsidR="00CD4514" w:rsidRDefault="009A56EC" w:rsidP="004C6AD9">
      <w:pPr>
        <w:ind w:firstLine="708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d</w:t>
      </w:r>
      <w:r w:rsidR="00CD4514">
        <w:rPr>
          <w:rFonts w:ascii="Arial Black" w:hAnsi="Arial Black"/>
          <w:b/>
          <w:sz w:val="24"/>
          <w:szCs w:val="24"/>
        </w:rPr>
        <w:t>ocenten heen?</w:t>
      </w:r>
    </w:p>
    <w:p w:rsidR="00CD4514" w:rsidRDefault="00CD4514" w:rsidP="004C6AD9">
      <w:pPr>
        <w:ind w:firstLine="708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7ED78604" wp14:editId="2D3D5153">
            <wp:extent cx="2080121" cy="1612900"/>
            <wp:effectExtent l="0" t="0" r="0" b="6350"/>
            <wp:docPr id="317" name="Afbeelding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annet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233" cy="161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14" w:rsidRDefault="00CD4514" w:rsidP="00CD4514">
      <w:pPr>
        <w:ind w:firstLine="708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Welk praktijkvak geeft</w:t>
      </w:r>
    </w:p>
    <w:p w:rsidR="00CD4514" w:rsidRDefault="00F36239" w:rsidP="00CD4514">
      <w:pPr>
        <w:ind w:firstLine="708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d</w:t>
      </w:r>
      <w:r w:rsidR="00CD4514">
        <w:rPr>
          <w:rFonts w:ascii="Arial Black" w:hAnsi="Arial Black"/>
          <w:b/>
          <w:sz w:val="24"/>
          <w:szCs w:val="24"/>
        </w:rPr>
        <w:t>eze docent?</w:t>
      </w:r>
    </w:p>
    <w:p w:rsidR="006A3F0A" w:rsidRDefault="00CD4514" w:rsidP="004C6AD9">
      <w:pPr>
        <w:ind w:firstLine="708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D643D22" wp14:editId="198A187F">
                <wp:simplePos x="0" y="0"/>
                <wp:positionH relativeFrom="column">
                  <wp:posOffset>1833245</wp:posOffset>
                </wp:positionH>
                <wp:positionV relativeFrom="paragraph">
                  <wp:posOffset>2554605</wp:posOffset>
                </wp:positionV>
                <wp:extent cx="1003300" cy="990600"/>
                <wp:effectExtent l="19050" t="38100" r="25400" b="38100"/>
                <wp:wrapNone/>
                <wp:docPr id="86" name="5-puntige ste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9906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CD4514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untige ster 86" o:spid="_x0000_s1092" style="position:absolute;left:0;text-align:left;margin-left:144.35pt;margin-top:201.15pt;width:79pt;height:7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3300,990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" adj="-11796480,,5400" path="m1,378375r383228,2l501650,,620071,378377r383228,-2l693260,612222,811686,990597,501650,756746,191614,990597,310040,612222,1,378375xe" fillcolor="#4f81bd [3204]" strokecolor="#243f60 [1604]" strokeweight="2pt">
                <v:stroke joinstyle="miter"/>
                <v:formulas/>
                <v:path arrowok="t" o:connecttype="custom" o:connectlocs="1,378375;383229,378377;501650,0;620071,378377;1003299,378375;693260,612222;811686,990597;501650,756746;191614,990597;310040,612222;1,378375" o:connectangles="0,0,0,0,0,0,0,0,0,0,0" textboxrect="0,0,1003300,990600"/>
                <v:textbox>
                  <w:txbxContent>
                    <w:p w:rsidR="00FB6357" w:rsidRDefault="00FB6357" w:rsidP="00CD4514">
                      <w:pPr>
                        <w:jc w:val="center"/>
                      </w:pPr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963960" wp14:editId="1D23E055">
                <wp:simplePos x="0" y="0"/>
                <wp:positionH relativeFrom="column">
                  <wp:posOffset>1769745</wp:posOffset>
                </wp:positionH>
                <wp:positionV relativeFrom="paragraph">
                  <wp:posOffset>-379095</wp:posOffset>
                </wp:positionV>
                <wp:extent cx="1003300" cy="965200"/>
                <wp:effectExtent l="38100" t="38100" r="25400" b="44450"/>
                <wp:wrapNone/>
                <wp:docPr id="82" name="5-puntige ste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9652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CD4514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untige ster 82" o:spid="_x0000_s1093" style="position:absolute;left:0;text-align:left;margin-left:139.35pt;margin-top:-29.85pt;width:79pt;height:7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3300,965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" adj="-11796480,,5400" path="m1,368673r383228,2l501650,,620071,368675r383228,-2l693260,596524,811686,965198,501650,737342,191614,965198,310040,596524,1,368673xe" fillcolor="#4f81bd [3204]" strokecolor="#243f60 [1604]" strokeweight="2pt">
                <v:stroke joinstyle="miter"/>
                <v:formulas/>
                <v:path arrowok="t" o:connecttype="custom" o:connectlocs="1,368673;383229,368675;501650,0;620071,368675;1003299,368673;693260,596524;811686,965198;501650,737342;191614,965198;310040,596524;1,368673" o:connectangles="0,0,0,0,0,0,0,0,0,0,0" textboxrect="0,0,1003300,965200"/>
                <v:textbox>
                  <w:txbxContent>
                    <w:p w:rsidR="00FB6357" w:rsidRDefault="00FB6357" w:rsidP="00CD4514">
                      <w:pPr>
                        <w:jc w:val="center"/>
                      </w:pPr>
                      <w: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0461E929" wp14:editId="3B3A79ED">
            <wp:extent cx="1733485" cy="2311400"/>
            <wp:effectExtent l="0" t="0" r="635" b="0"/>
            <wp:docPr id="316" name="Afbeelding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colien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096" cy="231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sz w:val="24"/>
          <w:szCs w:val="24"/>
        </w:rPr>
        <w:tab/>
      </w:r>
      <w:r>
        <w:rPr>
          <w:rFonts w:ascii="Arial Black" w:hAnsi="Arial Black"/>
          <w:b/>
          <w:sz w:val="24"/>
          <w:szCs w:val="24"/>
        </w:rPr>
        <w:tab/>
      </w:r>
      <w:r>
        <w:rPr>
          <w:rFonts w:ascii="Arial Black" w:hAnsi="Arial Black"/>
          <w:b/>
          <w:sz w:val="24"/>
          <w:szCs w:val="24"/>
        </w:rPr>
        <w:tab/>
      </w:r>
      <w:r>
        <w:rPr>
          <w:rFonts w:ascii="Arial Black" w:hAnsi="Arial Black"/>
          <w:b/>
          <w:sz w:val="24"/>
          <w:szCs w:val="24"/>
        </w:rPr>
        <w:tab/>
      </w:r>
      <w:r>
        <w:rPr>
          <w:rFonts w:ascii="Arial Black" w:hAnsi="Arial Black"/>
          <w:b/>
          <w:sz w:val="24"/>
          <w:szCs w:val="24"/>
        </w:rPr>
        <w:tab/>
      </w:r>
      <w:r>
        <w:rPr>
          <w:rFonts w:ascii="Arial Black" w:hAnsi="Arial Black"/>
          <w:b/>
          <w:sz w:val="24"/>
          <w:szCs w:val="24"/>
        </w:rPr>
        <w:tab/>
        <w:t>Hoe heet deze docent?</w:t>
      </w:r>
    </w:p>
    <w:p w:rsidR="00CD4514" w:rsidRDefault="00CD4514" w:rsidP="004C6AD9">
      <w:pPr>
        <w:ind w:firstLine="708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17B3551B" wp14:editId="55D49F89">
            <wp:extent cx="1771650" cy="1851877"/>
            <wp:effectExtent l="0" t="0" r="0" b="0"/>
            <wp:docPr id="318" name="Afbeelding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ra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111" cy="185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14" w:rsidRDefault="00CD4514" w:rsidP="004C6AD9">
      <w:pPr>
        <w:ind w:firstLine="708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En welk theorievak geeft</w:t>
      </w:r>
    </w:p>
    <w:p w:rsidR="00CD4514" w:rsidRDefault="00F36239" w:rsidP="004C6AD9">
      <w:pPr>
        <w:ind w:firstLine="708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d</w:t>
      </w:r>
      <w:r w:rsidR="00CD4514">
        <w:rPr>
          <w:rFonts w:ascii="Arial Black" w:hAnsi="Arial Black"/>
          <w:b/>
          <w:sz w:val="24"/>
          <w:szCs w:val="24"/>
        </w:rPr>
        <w:t>eze docent?</w:t>
      </w:r>
    </w:p>
    <w:p w:rsidR="00CD4514" w:rsidRDefault="00CD4514" w:rsidP="004C6AD9">
      <w:pPr>
        <w:ind w:firstLine="708"/>
        <w:rPr>
          <w:rFonts w:ascii="Arial Black" w:hAnsi="Arial Black"/>
          <w:b/>
          <w:sz w:val="24"/>
          <w:szCs w:val="24"/>
        </w:rPr>
      </w:pPr>
    </w:p>
    <w:p w:rsidR="00CD4514" w:rsidRDefault="00F36239" w:rsidP="004C6AD9">
      <w:pPr>
        <w:ind w:firstLine="708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05AE6CB" wp14:editId="4A54E80A">
                <wp:simplePos x="0" y="0"/>
                <wp:positionH relativeFrom="column">
                  <wp:posOffset>1830705</wp:posOffset>
                </wp:positionH>
                <wp:positionV relativeFrom="paragraph">
                  <wp:posOffset>-353695</wp:posOffset>
                </wp:positionV>
                <wp:extent cx="1016000" cy="977900"/>
                <wp:effectExtent l="38100" t="38100" r="12700" b="31750"/>
                <wp:wrapNone/>
                <wp:docPr id="91" name="5-puntige ste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9779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F36239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untige ster 91" o:spid="_x0000_s1094" style="position:absolute;left:0;text-align:left;margin-left:144.15pt;margin-top:-27.85pt;width:80pt;height:7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6000,977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" adj="-11796480,,5400" path="m1,373524r388079,2l508000,,627920,373526r388079,-2l702035,604373,821961,977898,508000,747044,194039,977898,313965,604373,1,373524xe" fillcolor="#4f81bd [3204]" strokecolor="#243f60 [1604]" strokeweight="2pt">
                <v:stroke joinstyle="miter"/>
                <v:formulas/>
                <v:path arrowok="t" o:connecttype="custom" o:connectlocs="1,373524;388080,373526;508000,0;627920,373526;1015999,373524;702035,604373;821961,977898;508000,747044;194039,977898;313965,604373;1,373524" o:connectangles="0,0,0,0,0,0,0,0,0,0,0" textboxrect="0,0,1016000,977900"/>
                <v:textbox>
                  <w:txbxContent>
                    <w:p w:rsidR="00FB6357" w:rsidRDefault="00FB6357" w:rsidP="00F36239">
                      <w:pPr>
                        <w:jc w:val="center"/>
                      </w:pPr>
                      <w: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3656AFDC" wp14:editId="36A557CD">
            <wp:extent cx="1799060" cy="2400484"/>
            <wp:effectExtent l="0" t="0" r="0" b="0"/>
            <wp:docPr id="87" name="Afbeelding 87" descr="D:\Afbeeldingen\P100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fbeeldingen\P100023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132" cy="240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239" w:rsidRDefault="00F36239" w:rsidP="004C6AD9">
      <w:pPr>
        <w:ind w:firstLine="708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BC0183" wp14:editId="4592AC39">
                <wp:simplePos x="0" y="0"/>
                <wp:positionH relativeFrom="column">
                  <wp:posOffset>1602105</wp:posOffset>
                </wp:positionH>
                <wp:positionV relativeFrom="paragraph">
                  <wp:posOffset>325120</wp:posOffset>
                </wp:positionV>
                <wp:extent cx="1028700" cy="977900"/>
                <wp:effectExtent l="38100" t="38100" r="19050" b="31750"/>
                <wp:wrapNone/>
                <wp:docPr id="92" name="5-puntige ste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9779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F36239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untige ster 92" o:spid="_x0000_s1095" style="position:absolute;left:0;text-align:left;margin-left:126.15pt;margin-top:25.6pt;width:81pt;height:7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28700,977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" adj="-11796480,,5400" path="m1,373524r392930,2l514350,,635769,373526r392930,-2l710811,604373,832235,977898,514350,747044,196465,977898,317889,604373,1,373524xe" fillcolor="#4f81bd [3204]" strokecolor="#243f60 [1604]" strokeweight="2pt">
                <v:stroke joinstyle="miter"/>
                <v:formulas/>
                <v:path arrowok="t" o:connecttype="custom" o:connectlocs="1,373524;392931,373526;514350,0;635769,373526;1028699,373524;710811,604373;832235,977898;514350,747044;196465,977898;317889,604373;1,373524" o:connectangles="0,0,0,0,0,0,0,0,0,0,0" textboxrect="0,0,1028700,977900"/>
                <v:textbox>
                  <w:txbxContent>
                    <w:p w:rsidR="00FB6357" w:rsidRDefault="00FB6357" w:rsidP="00F36239">
                      <w:pPr>
                        <w:jc w:val="center"/>
                      </w:pPr>
                      <w: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b/>
          <w:sz w:val="24"/>
          <w:szCs w:val="24"/>
        </w:rPr>
        <w:t>Hoe heet deze docent?</w:t>
      </w:r>
    </w:p>
    <w:p w:rsidR="00F36239" w:rsidRDefault="00F36239" w:rsidP="004C6AD9">
      <w:pPr>
        <w:ind w:firstLine="708"/>
        <w:rPr>
          <w:rFonts w:ascii="Arial Black" w:hAnsi="Arial Black"/>
          <w:b/>
          <w:sz w:val="24"/>
          <w:szCs w:val="24"/>
        </w:rPr>
      </w:pPr>
    </w:p>
    <w:p w:rsidR="00F36239" w:rsidRDefault="00F36239" w:rsidP="004C6AD9">
      <w:pPr>
        <w:ind w:firstLine="708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>
            <wp:extent cx="1600200" cy="2046274"/>
            <wp:effectExtent l="0" t="0" r="0" b="0"/>
            <wp:docPr id="90" name="Afbeelding 90" descr="D:\Afbeeldingen\kla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fbeeldingen\klaas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887" cy="204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239" w:rsidRDefault="00F36239" w:rsidP="00F36239">
      <w:pPr>
        <w:ind w:firstLine="708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Wat ga je van Klaas leren?</w:t>
      </w:r>
    </w:p>
    <w:p w:rsidR="00F36239" w:rsidRDefault="00F36239" w:rsidP="004C6AD9">
      <w:pPr>
        <w:ind w:firstLine="708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-353695</wp:posOffset>
                </wp:positionV>
                <wp:extent cx="1041400" cy="977900"/>
                <wp:effectExtent l="38100" t="38100" r="25400" b="31750"/>
                <wp:wrapNone/>
                <wp:docPr id="93" name="5-puntige ste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9779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F36239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untige ster 93" o:spid="_x0000_s1096" style="position:absolute;left:0;text-align:left;margin-left:151.35pt;margin-top:-27.85pt;width:82pt;height:7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1400,977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" adj="-11796480,,5400" path="m1,373524r397781,2l520700,,643618,373526r397781,-2l719586,604373,842510,977898,520700,747044,198890,977898,321814,604373,1,373524xe" fillcolor="#4f81bd [3204]" strokecolor="#243f60 [1604]" strokeweight="2pt">
                <v:stroke joinstyle="miter"/>
                <v:formulas/>
                <v:path arrowok="t" o:connecttype="custom" o:connectlocs="1,373524;397782,373526;520700,0;643618,373526;1041399,373524;719586,604373;842510,977898;520700,747044;198890,977898;321814,604373;1,373524" o:connectangles="0,0,0,0,0,0,0,0,0,0,0" textboxrect="0,0,1041400,977900"/>
                <v:textbox>
                  <w:txbxContent>
                    <w:p w:rsidR="00FB6357" w:rsidRDefault="00FB6357" w:rsidP="00F36239">
                      <w:pPr>
                        <w:jc w:val="center"/>
                      </w:pPr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2FDB2901" wp14:editId="05C0D865">
            <wp:extent cx="1843018" cy="2457450"/>
            <wp:effectExtent l="0" t="0" r="5080" b="0"/>
            <wp:docPr id="88" name="Afbeelding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s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227" cy="246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239" w:rsidRDefault="00471014" w:rsidP="00F36239">
      <w:pPr>
        <w:ind w:firstLine="708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AF5E56E" wp14:editId="566F7783">
                <wp:simplePos x="0" y="0"/>
                <wp:positionH relativeFrom="column">
                  <wp:posOffset>2125345</wp:posOffset>
                </wp:positionH>
                <wp:positionV relativeFrom="paragraph">
                  <wp:posOffset>331470</wp:posOffset>
                </wp:positionV>
                <wp:extent cx="977900" cy="914400"/>
                <wp:effectExtent l="38100" t="38100" r="12700" b="38100"/>
                <wp:wrapNone/>
                <wp:docPr id="94" name="5-puntige ste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471014">
                            <w:pPr>
                              <w:jc w:val="center"/>
                            </w:pPr>
                            <w: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puntige ster 94" o:spid="_x0000_s1097" style="position:absolute;left:0;text-align:left;margin-left:167.35pt;margin-top:26.1pt;width:77pt;height:1in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779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" adj="-11796480,,5400" path="m1,349269r373526,2l488950,,604373,349271r373526,-2l675709,565128,791137,914398,488950,698535,186763,914398,302191,565128,1,349269xe" fillcolor="#4f81bd [3204]" strokecolor="#243f60 [1604]" strokeweight="2pt">
                <v:stroke joinstyle="miter"/>
                <v:formulas/>
                <v:path arrowok="t" o:connecttype="custom" o:connectlocs="1,349269;373527,349271;488950,0;604373,349271;977899,349269;675709,565128;791137,914398;488950,698535;186763,914398;302191,565128;1,349269" o:connectangles="0,0,0,0,0,0,0,0,0,0,0" textboxrect="0,0,977900,914400"/>
                <v:textbox>
                  <w:txbxContent>
                    <w:p w:rsidR="00FB6357" w:rsidRDefault="00FB6357" w:rsidP="00471014">
                      <w:pPr>
                        <w:jc w:val="center"/>
                      </w:pPr>
                      <w: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F36239">
        <w:rPr>
          <w:rFonts w:ascii="Arial Black" w:hAnsi="Arial Black"/>
          <w:b/>
          <w:sz w:val="24"/>
          <w:szCs w:val="24"/>
        </w:rPr>
        <w:t>Wat is de functie van deze persoon?</w:t>
      </w:r>
    </w:p>
    <w:p w:rsidR="00F36239" w:rsidRDefault="00F36239" w:rsidP="004C6AD9">
      <w:pPr>
        <w:ind w:firstLine="708"/>
        <w:rPr>
          <w:rFonts w:ascii="Arial Black" w:hAnsi="Arial Black"/>
          <w:b/>
          <w:sz w:val="24"/>
          <w:szCs w:val="24"/>
        </w:rPr>
      </w:pPr>
    </w:p>
    <w:p w:rsidR="00F36239" w:rsidRDefault="00BD63C3" w:rsidP="00BD63C3">
      <w:pPr>
        <w:ind w:left="708"/>
        <w:rPr>
          <w:rFonts w:ascii="Arial Black" w:hAnsi="Arial Black"/>
          <w:b/>
          <w:noProof/>
          <w:sz w:val="24"/>
          <w:szCs w:val="24"/>
          <w:lang w:eastAsia="nl-NL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t xml:space="preserve"> </w:t>
      </w: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781E69CD" wp14:editId="41CDD595">
            <wp:extent cx="2057400" cy="1638616"/>
            <wp:effectExtent l="0" t="0" r="0" b="0"/>
            <wp:docPr id="397" name="Afbeelding 397" descr="D:\Afbeeldingen\fotohok naast 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fbeeldingen\fotohok naast lic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569" cy="164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3C3" w:rsidRDefault="00BD63C3" w:rsidP="00BD63C3">
      <w:pPr>
        <w:ind w:left="708"/>
        <w:rPr>
          <w:rFonts w:ascii="Arial Black" w:hAnsi="Arial Black"/>
          <w:b/>
          <w:noProof/>
          <w:sz w:val="24"/>
          <w:szCs w:val="24"/>
          <w:lang w:eastAsia="nl-NL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t>Hoe heet de persoon die hier</w:t>
      </w:r>
    </w:p>
    <w:p w:rsidR="00BD63C3" w:rsidRDefault="009F1D84" w:rsidP="00BD63C3">
      <w:pPr>
        <w:ind w:left="708"/>
        <w:rPr>
          <w:rFonts w:ascii="Arial Black" w:hAnsi="Arial Black"/>
          <w:b/>
          <w:noProof/>
          <w:sz w:val="24"/>
          <w:szCs w:val="24"/>
          <w:lang w:eastAsia="nl-NL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t>f</w:t>
      </w:r>
      <w:r w:rsidR="00BD63C3">
        <w:rPr>
          <w:rFonts w:ascii="Arial Black" w:hAnsi="Arial Black"/>
          <w:b/>
          <w:noProof/>
          <w:sz w:val="24"/>
          <w:szCs w:val="24"/>
          <w:lang w:eastAsia="nl-NL"/>
        </w:rPr>
        <w:t>oto’s van nieuwe studenten maakt?</w:t>
      </w:r>
    </w:p>
    <w:p w:rsidR="001C507D" w:rsidRPr="00CB5993" w:rsidRDefault="001C507D" w:rsidP="001C507D">
      <w:pPr>
        <w:rPr>
          <w:rFonts w:ascii="Arial Black" w:hAnsi="Arial Black"/>
          <w:noProof/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2046605</wp:posOffset>
                </wp:positionH>
                <wp:positionV relativeFrom="paragraph">
                  <wp:posOffset>-455295</wp:posOffset>
                </wp:positionV>
                <wp:extent cx="1016000" cy="914400"/>
                <wp:effectExtent l="38100" t="38100" r="12700" b="38100"/>
                <wp:wrapNone/>
                <wp:docPr id="359" name="5-puntige ster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1C507D">
                            <w:pPr>
                              <w:jc w:val="center"/>
                            </w:pPr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puntige ster 359" o:spid="_x0000_s1098" style="position:absolute;margin-left:161.15pt;margin-top:-35.85pt;width:80pt;height:1in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160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" adj="-11796480,,5400" path="m1,349269r388079,2l508000,,627920,349271r388079,-2l702035,565128,821961,914398,508000,698535,194039,914398,313965,565128,1,349269xe" fillcolor="#4f81bd [3204]" strokecolor="#243f60 [1604]" strokeweight="2pt">
                <v:stroke joinstyle="miter"/>
                <v:formulas/>
                <v:path arrowok="t" o:connecttype="custom" o:connectlocs="1,349269;388080,349271;508000,0;627920,349271;1015999,349269;702035,565128;821961,914398;508000,698535;194039,914398;313965,565128;1,349269" o:connectangles="0,0,0,0,0,0,0,0,0,0,0" textboxrect="0,0,1016000,914400"/>
                <v:textbox>
                  <w:txbxContent>
                    <w:p w:rsidR="00FB6357" w:rsidRDefault="00FB6357" w:rsidP="001C507D">
                      <w:pPr>
                        <w:jc w:val="center"/>
                      </w:pPr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3BC86CF8" wp14:editId="130927BC">
            <wp:extent cx="2495550" cy="2087823"/>
            <wp:effectExtent l="0" t="0" r="0" b="8255"/>
            <wp:docPr id="355" name="Afbeelding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ed idee kanti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494" cy="209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07D" w:rsidRDefault="001C507D" w:rsidP="001C507D">
      <w:pPr>
        <w:rPr>
          <w:rFonts w:ascii="Arial Black" w:hAnsi="Arial Black"/>
          <w:noProof/>
          <w:sz w:val="24"/>
          <w:szCs w:val="24"/>
          <w:lang w:eastAsia="nl-NL"/>
        </w:rPr>
      </w:pPr>
      <w:r>
        <w:rPr>
          <w:rFonts w:ascii="Arial Black" w:hAnsi="Arial Black"/>
          <w:noProof/>
          <w:sz w:val="24"/>
          <w:szCs w:val="24"/>
          <w:lang w:eastAsia="nl-NL"/>
        </w:rPr>
        <w:t xml:space="preserve">Wat vinden de kantinemedewerkers </w:t>
      </w:r>
    </w:p>
    <w:p w:rsidR="001C507D" w:rsidRDefault="001C507D" w:rsidP="001C507D">
      <w:pPr>
        <w:rPr>
          <w:rFonts w:ascii="Arial Black" w:hAnsi="Arial Black"/>
          <w:noProof/>
          <w:sz w:val="24"/>
          <w:szCs w:val="24"/>
          <w:lang w:eastAsia="nl-NL"/>
        </w:rPr>
      </w:pPr>
      <w:r>
        <w:rPr>
          <w:rFonts w:ascii="Arial Black" w:hAnsi="Arial Black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69E3385" wp14:editId="7E2B21F8">
                <wp:simplePos x="0" y="0"/>
                <wp:positionH relativeFrom="column">
                  <wp:posOffset>2046605</wp:posOffset>
                </wp:positionH>
                <wp:positionV relativeFrom="paragraph">
                  <wp:posOffset>17145</wp:posOffset>
                </wp:positionV>
                <wp:extent cx="1016000" cy="914400"/>
                <wp:effectExtent l="38100" t="38100" r="12700" b="38100"/>
                <wp:wrapNone/>
                <wp:docPr id="360" name="5-puntige ster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1C507D">
                            <w:pPr>
                              <w:jc w:val="center"/>
                            </w:pPr>
                            <w: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puntige ster 360" o:spid="_x0000_s1099" style="position:absolute;margin-left:161.15pt;margin-top:1.35pt;width:80pt;height:1in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160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" adj="-11796480,,5400" path="m1,349269r388079,2l508000,,627920,349271r388079,-2l702035,565128,821961,914398,508000,698535,194039,914398,313965,565128,1,349269xe" fillcolor="#4f81bd [3204]" strokecolor="#243f60 [1604]" strokeweight="2pt">
                <v:stroke joinstyle="miter"/>
                <v:formulas/>
                <v:path arrowok="t" o:connecttype="custom" o:connectlocs="1,349269;388080,349271;508000,0;627920,349271;1015999,349269;702035,565128;821961,914398;508000,698535;194039,914398;313965,565128;1,349269" o:connectangles="0,0,0,0,0,0,0,0,0,0,0" textboxrect="0,0,1016000,914400"/>
                <v:textbox>
                  <w:txbxContent>
                    <w:p w:rsidR="00FB6357" w:rsidRDefault="00FB6357" w:rsidP="001C507D">
                      <w:pPr>
                        <w:jc w:val="center"/>
                      </w:pPr>
                      <w: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4"/>
          <w:szCs w:val="24"/>
          <w:lang w:eastAsia="nl-NL"/>
        </w:rPr>
        <w:t>een goed idee?</w:t>
      </w:r>
    </w:p>
    <w:p w:rsidR="001C507D" w:rsidRDefault="001C507D" w:rsidP="001C507D">
      <w:pPr>
        <w:rPr>
          <w:rFonts w:ascii="Arial Black" w:hAnsi="Arial Black"/>
          <w:noProof/>
          <w:sz w:val="24"/>
          <w:szCs w:val="24"/>
          <w:lang w:eastAsia="nl-NL"/>
        </w:rPr>
      </w:pPr>
      <w:r>
        <w:rPr>
          <w:rFonts w:ascii="Arial Black" w:hAnsi="Arial Black"/>
          <w:noProof/>
          <w:sz w:val="24"/>
          <w:szCs w:val="24"/>
          <w:lang w:eastAsia="nl-NL"/>
        </w:rPr>
        <w:drawing>
          <wp:inline distT="0" distB="0" distL="0" distR="0" wp14:anchorId="2C0201C7" wp14:editId="640AEDA2">
            <wp:extent cx="2495550" cy="1939523"/>
            <wp:effectExtent l="0" t="0" r="0" b="3810"/>
            <wp:docPr id="356" name="Afbeelding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 kantin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451" cy="194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07D" w:rsidRDefault="001C507D" w:rsidP="001C507D">
      <w:pPr>
        <w:rPr>
          <w:rFonts w:ascii="Arial Black" w:hAnsi="Arial Black"/>
          <w:noProof/>
          <w:sz w:val="24"/>
          <w:szCs w:val="24"/>
          <w:lang w:eastAsia="nl-NL"/>
        </w:rPr>
      </w:pPr>
      <w:r>
        <w:rPr>
          <w:rFonts w:ascii="Arial Black" w:hAnsi="Arial Black"/>
          <w:noProof/>
          <w:sz w:val="24"/>
          <w:szCs w:val="24"/>
          <w:lang w:eastAsia="nl-NL"/>
        </w:rPr>
        <w:t>Hoeveel van deze rode bollen tel je?</w:t>
      </w:r>
    </w:p>
    <w:p w:rsidR="001C507D" w:rsidRPr="00E5357E" w:rsidRDefault="001C507D" w:rsidP="001C507D">
      <w:pPr>
        <w:rPr>
          <w:rFonts w:ascii="Arial Black" w:hAnsi="Arial Black"/>
          <w:b/>
          <w:noProof/>
          <w:sz w:val="24"/>
          <w:szCs w:val="24"/>
          <w:lang w:eastAsia="nl-NL"/>
        </w:rPr>
      </w:pPr>
      <w:r>
        <w:rPr>
          <w:rFonts w:ascii="Arial Black" w:hAnsi="Arial Black"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1033145</wp:posOffset>
                </wp:positionH>
                <wp:positionV relativeFrom="paragraph">
                  <wp:posOffset>-455295</wp:posOffset>
                </wp:positionV>
                <wp:extent cx="1016000" cy="914400"/>
                <wp:effectExtent l="38100" t="38100" r="12700" b="38100"/>
                <wp:wrapNone/>
                <wp:docPr id="361" name="5-puntige ster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1C507D">
                            <w:pPr>
                              <w:jc w:val="center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puntige ster 361" o:spid="_x0000_s1100" style="position:absolute;margin-left:81.35pt;margin-top:-35.85pt;width:80pt;height:1in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160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" adj="-11796480,,5400" path="m1,349269r388079,2l508000,,627920,349271r388079,-2l702035,565128,821961,914398,508000,698535,194039,914398,313965,565128,1,349269xe" fillcolor="#4f81bd [3204]" strokecolor="#243f60 [1604]" strokeweight="2pt">
                <v:stroke joinstyle="miter"/>
                <v:formulas/>
                <v:path arrowok="t" o:connecttype="custom" o:connectlocs="1,349269;388080,349271;508000,0;627920,349271;1015999,349269;702035,565128;821961,914398;508000,698535;194039,914398;313965,565128;1,349269" o:connectangles="0,0,0,0,0,0,0,0,0,0,0" textboxrect="0,0,1016000,914400"/>
                <v:textbox>
                  <w:txbxContent>
                    <w:p w:rsidR="00FB6357" w:rsidRDefault="00FB6357" w:rsidP="001C507D">
                      <w:pPr>
                        <w:jc w:val="center"/>
                      </w:pPr>
                      <w: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4"/>
          <w:szCs w:val="24"/>
          <w:lang w:eastAsia="nl-NL"/>
        </w:rPr>
        <w:drawing>
          <wp:inline distT="0" distB="0" distL="0" distR="0" wp14:anchorId="4E25FED9" wp14:editId="22AEB11C">
            <wp:extent cx="1444373" cy="2286000"/>
            <wp:effectExtent l="0" t="0" r="3810" b="0"/>
            <wp:docPr id="357" name="Afbeelding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epautomaat kantin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286" cy="228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07D" w:rsidRPr="00E5357E" w:rsidRDefault="001C507D" w:rsidP="001C507D">
      <w:pPr>
        <w:rPr>
          <w:rFonts w:ascii="Arial Black" w:hAnsi="Arial Black"/>
          <w:b/>
          <w:noProof/>
          <w:sz w:val="24"/>
          <w:szCs w:val="24"/>
          <w:lang w:eastAsia="nl-NL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885FE74" wp14:editId="677F5924">
                <wp:simplePos x="0" y="0"/>
                <wp:positionH relativeFrom="column">
                  <wp:posOffset>1134745</wp:posOffset>
                </wp:positionH>
                <wp:positionV relativeFrom="paragraph">
                  <wp:posOffset>198120</wp:posOffset>
                </wp:positionV>
                <wp:extent cx="1028700" cy="914400"/>
                <wp:effectExtent l="38100" t="38100" r="19050" b="38100"/>
                <wp:wrapNone/>
                <wp:docPr id="370" name="5-puntige ster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1C507D">
                            <w:pPr>
                              <w:jc w:val="center"/>
                            </w:pPr>
                            <w: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puntige ster 370" o:spid="_x0000_s1101" style="position:absolute;margin-left:89.35pt;margin-top:15.6pt;width:81pt;height:1in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287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" adj="-11796480,,5400" path="m1,349269r392930,2l514350,,635769,349271r392930,-2l710811,565128,832235,914398,514350,698535,196465,914398,317889,565128,1,349269xe" fillcolor="#4f81bd [3204]" strokecolor="#243f60 [1604]" strokeweight="2pt">
                <v:stroke joinstyle="miter"/>
                <v:formulas/>
                <v:path arrowok="t" o:connecttype="custom" o:connectlocs="1,349269;392931,349271;514350,0;635769,349271;1028699,349269;710811,565128;832235,914398;514350,698535;196465,914398;317889,565128;1,349269" o:connectangles="0,0,0,0,0,0,0,0,0,0,0" textboxrect="0,0,1028700,914400"/>
                <v:textbox>
                  <w:txbxContent>
                    <w:p w:rsidR="00FB6357" w:rsidRDefault="00FB6357" w:rsidP="001C507D">
                      <w:pPr>
                        <w:jc w:val="center"/>
                      </w:pPr>
                      <w: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Pr="00E5357E">
        <w:rPr>
          <w:rFonts w:ascii="Arial Black" w:hAnsi="Arial Black"/>
          <w:b/>
          <w:noProof/>
          <w:sz w:val="24"/>
          <w:szCs w:val="24"/>
          <w:lang w:eastAsia="nl-NL"/>
        </w:rPr>
        <w:t>Wat kosten de paprikachips in deze automaat?</w:t>
      </w:r>
    </w:p>
    <w:p w:rsidR="001C507D" w:rsidRPr="00E5357E" w:rsidRDefault="001C507D" w:rsidP="001C507D">
      <w:pPr>
        <w:rPr>
          <w:rFonts w:ascii="Arial Black" w:hAnsi="Arial Black"/>
          <w:b/>
          <w:noProof/>
          <w:sz w:val="24"/>
          <w:szCs w:val="24"/>
          <w:lang w:eastAsia="nl-NL"/>
        </w:rPr>
      </w:pPr>
      <w:r w:rsidRPr="00E5357E"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617CD49E" wp14:editId="0CF59A60">
            <wp:extent cx="1622161" cy="2400300"/>
            <wp:effectExtent l="0" t="0" r="0" b="0"/>
            <wp:docPr id="358" name="Afbeelding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077" cy="24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07D" w:rsidRPr="00E5357E" w:rsidRDefault="001C507D" w:rsidP="001C507D">
      <w:pPr>
        <w:rPr>
          <w:rFonts w:ascii="Arial Black" w:hAnsi="Arial Black"/>
          <w:b/>
          <w:noProof/>
          <w:sz w:val="24"/>
          <w:szCs w:val="24"/>
          <w:lang w:eastAsia="nl-NL"/>
        </w:rPr>
      </w:pPr>
      <w:r w:rsidRPr="00E5357E">
        <w:rPr>
          <w:rFonts w:ascii="Arial Black" w:hAnsi="Arial Black"/>
          <w:b/>
          <w:noProof/>
          <w:sz w:val="24"/>
          <w:szCs w:val="24"/>
          <w:lang w:eastAsia="nl-NL"/>
        </w:rPr>
        <w:t>Wie mogen er in de lift?</w:t>
      </w:r>
    </w:p>
    <w:p w:rsidR="001C507D" w:rsidRPr="00E5357E" w:rsidRDefault="001C507D" w:rsidP="001C507D">
      <w:pPr>
        <w:rPr>
          <w:rFonts w:ascii="Arial Black" w:hAnsi="Arial Black"/>
          <w:noProof/>
          <w:sz w:val="28"/>
          <w:szCs w:val="28"/>
          <w:lang w:eastAsia="nl-NL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2237105</wp:posOffset>
                </wp:positionH>
                <wp:positionV relativeFrom="paragraph">
                  <wp:posOffset>-391795</wp:posOffset>
                </wp:positionV>
                <wp:extent cx="914400" cy="914400"/>
                <wp:effectExtent l="19050" t="38100" r="19050" b="38100"/>
                <wp:wrapNone/>
                <wp:docPr id="380" name="5-puntige ste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>
                            <a:gd name="adj" fmla="val 20354"/>
                            <a:gd name="hf" fmla="val 105146"/>
                            <a:gd name="vf" fmla="val 11055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1C507D">
                            <w:pPr>
                              <w:jc w:val="center"/>
                            </w:pPr>
                            <w: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untige ster 380" o:spid="_x0000_s1102" style="position:absolute;margin-left:176.15pt;margin-top:-30.85pt;width:1in;height:1in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" adj="-11796480,,5400" path="m1,349269l342174,338999,457200,,572226,338999r342173,10270l643317,569052r96448,345346l457200,711232,174635,914398,271083,569052,1,349269xe" fillcolor="#4f81bd [3204]" strokecolor="#243f60 [1604]" strokeweight="2pt">
                <v:stroke joinstyle="miter"/>
                <v:formulas/>
                <v:path arrowok="t" o:connecttype="custom" o:connectlocs="1,349269;342174,338999;457200,0;572226,338999;914399,349269;643317,569052;739765,914398;457200,711232;174635,914398;271083,569052;1,349269" o:connectangles="0,0,0,0,0,0,0,0,0,0,0" textboxrect="0,0,914400,914400"/>
                <v:textbox>
                  <w:txbxContent>
                    <w:p w:rsidR="00FB6357" w:rsidRDefault="00FB6357" w:rsidP="001C507D">
                      <w:pPr>
                        <w:jc w:val="center"/>
                      </w:pPr>
                      <w: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E5357E"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26726F38" wp14:editId="0F2187BF">
            <wp:extent cx="2667000" cy="2000150"/>
            <wp:effectExtent l="0" t="0" r="0" b="635"/>
            <wp:docPr id="376" name="Afbeelding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jgebou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678" cy="200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07D" w:rsidRDefault="001C507D" w:rsidP="001C507D">
      <w:pPr>
        <w:rPr>
          <w:rFonts w:ascii="Arial Black" w:hAnsi="Arial Black"/>
          <w:b/>
          <w:noProof/>
          <w:sz w:val="24"/>
          <w:szCs w:val="24"/>
          <w:lang w:eastAsia="nl-NL"/>
        </w:rPr>
      </w:pPr>
      <w:r w:rsidRPr="00E5357E">
        <w:rPr>
          <w:rFonts w:ascii="Arial Black" w:hAnsi="Arial Black"/>
          <w:b/>
          <w:noProof/>
          <w:sz w:val="24"/>
          <w:szCs w:val="24"/>
          <w:lang w:eastAsia="nl-NL"/>
        </w:rPr>
        <w:t xml:space="preserve">Waar dient dit gebouw voor en welk </w:t>
      </w:r>
    </w:p>
    <w:p w:rsidR="001C507D" w:rsidRPr="00E5357E" w:rsidRDefault="001C507D" w:rsidP="001C507D">
      <w:pPr>
        <w:rPr>
          <w:rFonts w:ascii="Arial Black" w:hAnsi="Arial Black"/>
          <w:b/>
          <w:noProof/>
          <w:sz w:val="24"/>
          <w:szCs w:val="24"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2E8F80E" wp14:editId="3E80F50C">
                <wp:simplePos x="0" y="0"/>
                <wp:positionH relativeFrom="column">
                  <wp:posOffset>1983105</wp:posOffset>
                </wp:positionH>
                <wp:positionV relativeFrom="paragraph">
                  <wp:posOffset>282575</wp:posOffset>
                </wp:positionV>
                <wp:extent cx="1003300" cy="914400"/>
                <wp:effectExtent l="38100" t="38100" r="25400" b="38100"/>
                <wp:wrapNone/>
                <wp:docPr id="381" name="5-puntige ster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1C507D">
                            <w:pPr>
                              <w:jc w:val="center"/>
                            </w:pPr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puntige ster 381" o:spid="_x0000_s1103" style="position:absolute;margin-left:156.15pt;margin-top:22.25pt;width:79pt;height:1in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033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" adj="-11796480,,5400" path="m1,349269r383228,2l501650,,620071,349271r383228,-2l693260,565128,811686,914398,501650,698535,191614,914398,310040,565128,1,349269xe" fillcolor="#4f81bd [3204]" strokecolor="#243f60 [1604]" strokeweight="2pt">
                <v:stroke joinstyle="miter"/>
                <v:formulas/>
                <v:path arrowok="t" o:connecttype="custom" o:connectlocs="1,349269;383229,349271;501650,0;620071,349271;1003299,349269;693260,565128;811686,914398;501650,698535;191614,914398;310040,565128;1,349269" o:connectangles="0,0,0,0,0,0,0,0,0,0,0" textboxrect="0,0,1003300,914400"/>
                <v:textbox>
                  <w:txbxContent>
                    <w:p w:rsidR="00FB6357" w:rsidRDefault="00FB6357" w:rsidP="001C507D">
                      <w:pPr>
                        <w:jc w:val="center"/>
                      </w:pPr>
                      <w: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E5357E">
        <w:rPr>
          <w:rFonts w:ascii="Arial Black" w:hAnsi="Arial Black"/>
          <w:b/>
          <w:noProof/>
          <w:sz w:val="24"/>
          <w:szCs w:val="24"/>
          <w:lang w:eastAsia="nl-NL"/>
        </w:rPr>
        <w:t>nummer heeft het?</w:t>
      </w:r>
    </w:p>
    <w:p w:rsidR="001C507D" w:rsidRDefault="001C507D" w:rsidP="001C507D">
      <w:pPr>
        <w:rPr>
          <w:noProof/>
          <w:lang w:eastAsia="nl-NL"/>
        </w:rPr>
      </w:pPr>
    </w:p>
    <w:p w:rsidR="001C507D" w:rsidRDefault="000E28F1" w:rsidP="001C507D">
      <w:pPr>
        <w:rPr>
          <w:b/>
          <w:noProof/>
          <w:sz w:val="28"/>
          <w:szCs w:val="28"/>
          <w:lang w:eastAsia="nl-NL"/>
        </w:rPr>
      </w:pPr>
      <w:r>
        <w:rPr>
          <w:b/>
          <w:noProof/>
          <w:sz w:val="28"/>
          <w:szCs w:val="28"/>
          <w:lang w:eastAsia="nl-NL"/>
        </w:rPr>
        <w:drawing>
          <wp:inline distT="0" distB="0" distL="0" distR="0">
            <wp:extent cx="2474055" cy="1854200"/>
            <wp:effectExtent l="0" t="0" r="2540" b="0"/>
            <wp:docPr id="404" name="Afbeelding 404" descr="D:\Afbeeldingen\P100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fbeeldingen\P100027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663" cy="18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8F1" w:rsidRPr="00E5357E" w:rsidRDefault="000E28F1" w:rsidP="001C507D">
      <w:pPr>
        <w:rPr>
          <w:b/>
          <w:noProof/>
          <w:sz w:val="28"/>
          <w:szCs w:val="28"/>
          <w:lang w:eastAsia="nl-NL"/>
        </w:rPr>
      </w:pPr>
      <w:r>
        <w:rPr>
          <w:b/>
          <w:noProof/>
          <w:sz w:val="28"/>
          <w:szCs w:val="28"/>
          <w:lang w:eastAsia="nl-NL"/>
        </w:rPr>
        <w:t>Hoeveel picknicktafels tel je?</w:t>
      </w:r>
    </w:p>
    <w:p w:rsidR="001C507D" w:rsidRDefault="001C507D" w:rsidP="001C507D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1744345</wp:posOffset>
                </wp:positionH>
                <wp:positionV relativeFrom="paragraph">
                  <wp:posOffset>-353695</wp:posOffset>
                </wp:positionV>
                <wp:extent cx="1066800" cy="914400"/>
                <wp:effectExtent l="38100" t="19050" r="19050" b="38100"/>
                <wp:wrapNone/>
                <wp:docPr id="382" name="5-puntige ster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1C507D">
                            <w:pPr>
                              <w:jc w:val="center"/>
                            </w:pPr>
                            <w: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puntige ster 382" o:spid="_x0000_s1104" style="position:absolute;margin-left:137.35pt;margin-top:-27.85pt;width:84pt;height:1in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668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" adj="-11796480,,5400" path="m1,349269r407483,2l533400,,659316,349271r407483,-2l737137,565128,863059,914398,533400,698535,203741,914398,329663,565128,1,349269xe" fillcolor="#4f81bd [3204]" strokecolor="#243f60 [1604]" strokeweight="2pt">
                <v:stroke joinstyle="miter"/>
                <v:formulas/>
                <v:path arrowok="t" o:connecttype="custom" o:connectlocs="1,349269;407484,349271;533400,0;659316,349271;1066799,349269;737137,565128;863059,914398;533400,698535;203741,914398;329663,565128;1,349269" o:connectangles="0,0,0,0,0,0,0,0,0,0,0" textboxrect="0,0,1066800,914400"/>
                <v:textbox>
                  <w:txbxContent>
                    <w:p w:rsidR="00FB6357" w:rsidRDefault="00FB6357" w:rsidP="001C507D">
                      <w:pPr>
                        <w:jc w:val="center"/>
                      </w:pPr>
                      <w: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EDEDAD6" wp14:editId="367E1BB5">
            <wp:extent cx="2152650" cy="2745625"/>
            <wp:effectExtent l="0" t="0" r="0" b="0"/>
            <wp:docPr id="378" name="Afbeelding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ulieren bali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722" cy="274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07D" w:rsidRDefault="00CE37A5" w:rsidP="001C507D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622300</wp:posOffset>
                </wp:positionV>
                <wp:extent cx="977900" cy="914400"/>
                <wp:effectExtent l="38100" t="38100" r="12700" b="38100"/>
                <wp:wrapNone/>
                <wp:docPr id="383" name="5-puntige ster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CE37A5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puntige ster 383" o:spid="_x0000_s1105" style="position:absolute;margin-left:144.35pt;margin-top:49pt;width:77pt;height:1in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779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" adj="-11796480,,5400" path="m1,349269r373526,2l488950,,604373,349271r373526,-2l675709,565128,791137,914398,488950,698535,186763,914398,302191,565128,1,349269xe" fillcolor="#4f81bd [3204]" strokecolor="#243f60 [1604]" strokeweight="2pt">
                <v:stroke joinstyle="miter"/>
                <v:formulas/>
                <v:path arrowok="t" o:connecttype="custom" o:connectlocs="1,349269;373527,349271;488950,0;604373,349271;977899,349269;675709,565128;791137,914398;488950,698535;186763,914398;302191,565128;1,349269" o:connectangles="0,0,0,0,0,0,0,0,0,0,0" textboxrect="0,0,977900,914400"/>
                <v:textbox>
                  <w:txbxContent>
                    <w:p w:rsidR="00FB6357" w:rsidRDefault="00FB6357" w:rsidP="00CE37A5">
                      <w:pPr>
                        <w:jc w:val="center"/>
                      </w:pPr>
                      <w: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1C507D">
        <w:rPr>
          <w:rFonts w:ascii="Arial Black" w:hAnsi="Arial Black"/>
          <w:b/>
          <w:sz w:val="24"/>
          <w:szCs w:val="24"/>
        </w:rPr>
        <w:t>Noem 3 formulieren die jou binnen je opleiding van nut kunnen zijn en die je hier vindt!</w:t>
      </w:r>
      <w:r w:rsidR="001C507D"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791B6270" wp14:editId="2A9C6032">
            <wp:extent cx="2159109" cy="1619250"/>
            <wp:effectExtent l="0" t="0" r="0" b="0"/>
            <wp:docPr id="379" name="Afbeelding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retten kantin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518" cy="162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07D" w:rsidRDefault="001C507D" w:rsidP="001C507D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Waar in de school vind je</w:t>
      </w:r>
    </w:p>
    <w:p w:rsidR="001C507D" w:rsidRDefault="001C507D" w:rsidP="001C507D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sz w:val="24"/>
          <w:szCs w:val="24"/>
        </w:rPr>
        <w:t>deze “</w:t>
      </w:r>
      <w:proofErr w:type="spellStart"/>
      <w:r>
        <w:rPr>
          <w:rFonts w:ascii="Arial Black" w:hAnsi="Arial Black"/>
          <w:sz w:val="24"/>
          <w:szCs w:val="24"/>
        </w:rPr>
        <w:t>wall</w:t>
      </w:r>
      <w:proofErr w:type="spellEnd"/>
      <w:r>
        <w:rPr>
          <w:rFonts w:ascii="Arial Black" w:hAnsi="Arial Black"/>
          <w:sz w:val="24"/>
          <w:szCs w:val="24"/>
        </w:rPr>
        <w:t xml:space="preserve"> of </w:t>
      </w:r>
      <w:proofErr w:type="spellStart"/>
      <w:r>
        <w:rPr>
          <w:rFonts w:ascii="Arial Black" w:hAnsi="Arial Black"/>
          <w:sz w:val="24"/>
          <w:szCs w:val="24"/>
        </w:rPr>
        <w:t>fame</w:t>
      </w:r>
      <w:proofErr w:type="spellEnd"/>
      <w:r>
        <w:rPr>
          <w:rFonts w:ascii="Arial Black" w:hAnsi="Arial Black"/>
          <w:sz w:val="24"/>
          <w:szCs w:val="24"/>
        </w:rPr>
        <w:t>”?</w:t>
      </w:r>
    </w:p>
    <w:p w:rsidR="00CE37A5" w:rsidRDefault="00CE37A5" w:rsidP="00CE37A5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3151505</wp:posOffset>
                </wp:positionH>
                <wp:positionV relativeFrom="paragraph">
                  <wp:posOffset>548005</wp:posOffset>
                </wp:positionV>
                <wp:extent cx="1003300" cy="914400"/>
                <wp:effectExtent l="38100" t="38100" r="25400" b="38100"/>
                <wp:wrapNone/>
                <wp:docPr id="392" name="5-puntige ster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CE37A5">
                            <w:pPr>
                              <w:jc w:val="center"/>
                            </w:pPr>
                            <w: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puntige ster 392" o:spid="_x0000_s1106" style="position:absolute;margin-left:248.15pt;margin-top:43.15pt;width:79pt;height:1in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033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" adj="-11796480,,5400" path="m1,349269r383228,2l501650,,620071,349271r383228,-2l693260,565128,811686,914398,501650,698535,191614,914398,310040,565128,1,349269xe" fillcolor="#4f81bd [3204]" strokecolor="#243f60 [1604]" strokeweight="2pt">
                <v:stroke joinstyle="miter"/>
                <v:formulas/>
                <v:path arrowok="t" o:connecttype="custom" o:connectlocs="1,349269;383229,349271;501650,0;620071,349271;1003299,349269;693260,565128;811686,914398;501650,698535;191614,914398;310040,565128;1,349269" o:connectangles="0,0,0,0,0,0,0,0,0,0,0" textboxrect="0,0,1003300,914400"/>
                <v:textbox>
                  <w:txbxContent>
                    <w:p w:rsidR="00FB6357" w:rsidRDefault="00FB6357" w:rsidP="00CE37A5">
                      <w:pPr>
                        <w:jc w:val="center"/>
                      </w:pPr>
                      <w: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4"/>
          <w:szCs w:val="24"/>
          <w:lang w:eastAsia="nl-NL"/>
        </w:rPr>
        <w:drawing>
          <wp:inline distT="0" distB="0" distL="0" distR="0" wp14:anchorId="2585264C" wp14:editId="001AFE31">
            <wp:extent cx="3581400" cy="1309821"/>
            <wp:effectExtent l="0" t="0" r="0" b="5080"/>
            <wp:docPr id="388" name="Afbeelding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 zijle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874" cy="13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7A5" w:rsidRDefault="00CE37A5" w:rsidP="00CE37A5">
      <w:pPr>
        <w:rPr>
          <w:rFonts w:ascii="Arial Black" w:hAnsi="Arial Black"/>
          <w:b/>
          <w:noProof/>
          <w:sz w:val="24"/>
          <w:szCs w:val="24"/>
          <w:lang w:eastAsia="nl-NL"/>
        </w:rPr>
      </w:pPr>
      <w:r>
        <w:rPr>
          <w:rFonts w:ascii="Arial Black" w:hAnsi="Arial Black"/>
          <w:b/>
          <w:sz w:val="24"/>
          <w:szCs w:val="24"/>
        </w:rPr>
        <w:t>Welke functie vervult deze servicegroep?</w:t>
      </w:r>
    </w:p>
    <w:p w:rsidR="00CE37A5" w:rsidRDefault="00CE37A5" w:rsidP="00CE37A5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1976755</wp:posOffset>
                </wp:positionV>
                <wp:extent cx="1066800" cy="838200"/>
                <wp:effectExtent l="38100" t="19050" r="19050" b="38100"/>
                <wp:wrapNone/>
                <wp:docPr id="393" name="5-puntige ster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382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CE37A5">
                            <w:pPr>
                              <w:jc w:val="center"/>
                            </w:pPr>
                            <w: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untige ster 393" o:spid="_x0000_s1107" style="position:absolute;margin-left:119.15pt;margin-top:155.65pt;width:84pt;height:6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6800,838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" adj="-11796480,,5400" path="m1,320163r407483,2l533400,,659316,320165r407483,-2l737137,518034,863059,838198,533400,640323,203741,838198,329663,518034,1,320163xe" fillcolor="#4f81bd [3204]" strokecolor="#243f60 [1604]" strokeweight="2pt">
                <v:stroke joinstyle="miter"/>
                <v:formulas/>
                <v:path arrowok="t" o:connecttype="custom" o:connectlocs="1,320163;407484,320165;533400,0;659316,320165;1066799,320163;737137,518034;863059,838198;533400,640323;203741,838198;329663,518034;1,320163" o:connectangles="0,0,0,0,0,0,0,0,0,0,0" textboxrect="0,0,1066800,838200"/>
                <v:textbox>
                  <w:txbxContent>
                    <w:p w:rsidR="00FB6357" w:rsidRDefault="00FB6357" w:rsidP="00CE37A5">
                      <w:pPr>
                        <w:jc w:val="center"/>
                      </w:pPr>
                      <w: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03ABE759" wp14:editId="74D6EB84">
            <wp:extent cx="1899121" cy="2895600"/>
            <wp:effectExtent l="0" t="0" r="6350" b="0"/>
            <wp:docPr id="389" name="Afbeelding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snipperaa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626" cy="290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7A5" w:rsidRDefault="00CE37A5" w:rsidP="00CE37A5">
      <w:pPr>
        <w:rPr>
          <w:rFonts w:ascii="Arial Black" w:hAnsi="Arial Black"/>
          <w:b/>
          <w:sz w:val="24"/>
          <w:szCs w:val="24"/>
        </w:rPr>
      </w:pPr>
    </w:p>
    <w:p w:rsidR="00CE37A5" w:rsidRDefault="00CE37A5" w:rsidP="00CE37A5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Deze vindt je onder de trap op de begane grond. Het lijkt een vuilcontainer, maar het is een…….</w:t>
      </w:r>
    </w:p>
    <w:p w:rsidR="00CE37A5" w:rsidRDefault="00CE37A5" w:rsidP="00CE37A5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1322705</wp:posOffset>
                </wp:positionV>
                <wp:extent cx="952500" cy="736600"/>
                <wp:effectExtent l="38100" t="19050" r="57150" b="44450"/>
                <wp:wrapNone/>
                <wp:docPr id="394" name="5-puntige ste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366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CE37A5">
                            <w:pPr>
                              <w:jc w:val="center"/>
                            </w:pPr>
                            <w: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untige ster 394" o:spid="_x0000_s1108" style="position:absolute;margin-left:184.35pt;margin-top:104.15pt;width:75pt;height:5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2500,736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" adj="-11796480,,5400" path="m1,281355r363824,2l476250,,588675,281357r363824,-2l658158,455242,770588,736598,476250,562708,181912,736598,294342,455242,1,281355xe" fillcolor="#4f81bd [3204]" strokecolor="#243f60 [1604]" strokeweight="2pt">
                <v:stroke joinstyle="miter"/>
                <v:formulas/>
                <v:path arrowok="t" o:connecttype="custom" o:connectlocs="1,281355;363825,281357;476250,0;588675,281357;952499,281355;658158,455242;770588,736598;476250,562708;181912,736598;294342,455242;1,281355" o:connectangles="0,0,0,0,0,0,0,0,0,0,0" textboxrect="0,0,952500,736600"/>
                <v:textbox>
                  <w:txbxContent>
                    <w:p w:rsidR="00FB6357" w:rsidRDefault="00FB6357" w:rsidP="00CE37A5">
                      <w:pPr>
                        <w:jc w:val="center"/>
                      </w:pPr>
                      <w: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6F47E293" wp14:editId="33CC02CF">
            <wp:extent cx="2743200" cy="1914091"/>
            <wp:effectExtent l="0" t="0" r="0" b="0"/>
            <wp:docPr id="390" name="Afbeelding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5 studentbegeleide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230" cy="191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7A5" w:rsidRDefault="00CE37A5" w:rsidP="00CE37A5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Hoe heet de studentbegeleider gezondheidszorg, die hier het kantoor heeft?</w:t>
      </w:r>
    </w:p>
    <w:p w:rsidR="00CE37A5" w:rsidRDefault="008E18A4" w:rsidP="00CE37A5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3CE0E10" wp14:editId="52FE60AA">
                <wp:simplePos x="0" y="0"/>
                <wp:positionH relativeFrom="column">
                  <wp:posOffset>2709545</wp:posOffset>
                </wp:positionH>
                <wp:positionV relativeFrom="paragraph">
                  <wp:posOffset>1765300</wp:posOffset>
                </wp:positionV>
                <wp:extent cx="1028700" cy="787400"/>
                <wp:effectExtent l="38100" t="19050" r="57150" b="31750"/>
                <wp:wrapNone/>
                <wp:docPr id="395" name="5-puntige ste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787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CE37A5">
                            <w:pPr>
                              <w:jc w:val="center"/>
                            </w:pPr>
                            <w: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untige ster 395" o:spid="_x0000_s1109" style="position:absolute;margin-left:213.35pt;margin-top:139pt;width:81pt;height:6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28700,787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" adj="-11796480,,5400" path="m1,300759r392930,2l514350,,635769,300761r392930,-2l710811,486638,832235,787398,514350,601516,196465,787398,317889,486638,1,300759xe" fillcolor="#4f81bd [3204]" strokecolor="#243f60 [1604]" strokeweight="2pt">
                <v:stroke joinstyle="miter"/>
                <v:formulas/>
                <v:path arrowok="t" o:connecttype="custom" o:connectlocs="1,300759;392931,300761;514350,0;635769,300761;1028699,300759;710811,486638;832235,787398;514350,601516;196465,787398;317889,486638;1,300759" o:connectangles="0,0,0,0,0,0,0,0,0,0,0" textboxrect="0,0,1028700,787400"/>
                <v:textbox>
                  <w:txbxContent>
                    <w:p w:rsidR="00FB6357" w:rsidRDefault="00FB6357" w:rsidP="00CE37A5">
                      <w:pPr>
                        <w:jc w:val="center"/>
                      </w:pPr>
                      <w: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>
            <wp:extent cx="3084096" cy="2311400"/>
            <wp:effectExtent l="0" t="0" r="2540" b="0"/>
            <wp:docPr id="406" name="Afbeelding 406" descr="D:\Afbeeldingen\fiet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fbeeldingen\fietsen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48" cy="231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A4" w:rsidRDefault="00CE37A5" w:rsidP="008E18A4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Welk dier houdt de beheerder                              van de fietsenkelder gezelschap?</w:t>
      </w:r>
    </w:p>
    <w:p w:rsidR="00F36239" w:rsidRDefault="008E18A4" w:rsidP="004C6AD9">
      <w:pPr>
        <w:ind w:firstLine="708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2148205</wp:posOffset>
                </wp:positionH>
                <wp:positionV relativeFrom="paragraph">
                  <wp:posOffset>-442595</wp:posOffset>
                </wp:positionV>
                <wp:extent cx="1028700" cy="914400"/>
                <wp:effectExtent l="38100" t="38100" r="19050" b="38100"/>
                <wp:wrapNone/>
                <wp:docPr id="408" name="5-puntige ste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8E18A4">
                            <w:pPr>
                              <w:jc w:val="center"/>
                            </w:pPr>
                            <w: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puntige ster 408" o:spid="_x0000_s1110" style="position:absolute;left:0;text-align:left;margin-left:169.15pt;margin-top:-34.85pt;width:81pt;height:1in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287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" adj="-11796480,,5400" path="m1,349269r392930,2l514350,,635769,349271r392930,-2l710811,565128,832235,914398,514350,698535,196465,914398,317889,565128,1,349269xe" fillcolor="#4f81bd [3204]" strokecolor="#243f60 [1604]" strokeweight="2pt">
                <v:stroke joinstyle="miter"/>
                <v:formulas/>
                <v:path arrowok="t" o:connecttype="custom" o:connectlocs="1,349269;392931,349271;514350,0;635769,349271;1028699,349269;710811,565128;832235,914398;514350,698535;196465,914398;317889,565128;1,349269" o:connectangles="0,0,0,0,0,0,0,0,0,0,0" textboxrect="0,0,1028700,914400"/>
                <v:textbox>
                  <w:txbxContent>
                    <w:p w:rsidR="00FB6357" w:rsidRDefault="00FB6357" w:rsidP="008E18A4">
                      <w:pPr>
                        <w:jc w:val="center"/>
                      </w:pPr>
                      <w: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="00BD63C3"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30C1B29E" wp14:editId="11EE1451">
            <wp:extent cx="2158654" cy="2032000"/>
            <wp:effectExtent l="0" t="0" r="0" b="6350"/>
            <wp:docPr id="398" name="Afbeelding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vak docenten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785" cy="202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937" w:rsidRDefault="008E18A4" w:rsidP="00811937">
      <w:pPr>
        <w:ind w:left="708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7CF6CCC" wp14:editId="2B8D93F2">
                <wp:simplePos x="0" y="0"/>
                <wp:positionH relativeFrom="column">
                  <wp:posOffset>1551305</wp:posOffset>
                </wp:positionH>
                <wp:positionV relativeFrom="paragraph">
                  <wp:posOffset>369570</wp:posOffset>
                </wp:positionV>
                <wp:extent cx="1054100" cy="914400"/>
                <wp:effectExtent l="38100" t="19050" r="12700" b="38100"/>
                <wp:wrapNone/>
                <wp:docPr id="409" name="5-puntige ster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8E18A4">
                            <w:pPr>
                              <w:jc w:val="center"/>
                            </w:pPr>
                            <w: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puntige ster 409" o:spid="_x0000_s1111" style="position:absolute;left:0;text-align:left;margin-left:122.15pt;margin-top:29.1pt;width:83pt;height:1in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541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" adj="-11796480,,5400" path="m1,349269r402632,2l527050,,651467,349271r402632,-2l728362,565128,852784,914398,527050,698535,201316,914398,325738,565128,1,349269xe" fillcolor="#4f81bd [3204]" strokecolor="#243f60 [1604]" strokeweight="2pt">
                <v:stroke joinstyle="miter"/>
                <v:formulas/>
                <v:path arrowok="t" o:connecttype="custom" o:connectlocs="1,349269;402633,349271;527050,0;651467,349271;1054099,349269;728362,565128;852784,914398;527050,698535;201316,914398;325738,565128;1,349269" o:connectangles="0,0,0,0,0,0,0,0,0,0,0" textboxrect="0,0,1054100,914400"/>
                <v:textbox>
                  <w:txbxContent>
                    <w:p w:rsidR="00FB6357" w:rsidRDefault="00FB6357" w:rsidP="008E18A4">
                      <w:pPr>
                        <w:jc w:val="center"/>
                      </w:pPr>
                      <w: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 w:rsidR="00811937">
        <w:rPr>
          <w:rFonts w:ascii="Arial Black" w:hAnsi="Arial Black"/>
          <w:b/>
          <w:sz w:val="24"/>
          <w:szCs w:val="24"/>
        </w:rPr>
        <w:t>Welke kleur heeft het postvakje                        van jouw SLB-er?</w:t>
      </w:r>
    </w:p>
    <w:p w:rsidR="00811937" w:rsidRDefault="00811937" w:rsidP="004C6AD9">
      <w:pPr>
        <w:ind w:firstLine="708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00D7279B" wp14:editId="5917291E">
            <wp:extent cx="1536700" cy="2193350"/>
            <wp:effectExtent l="0" t="0" r="6350" b="0"/>
            <wp:docPr id="401" name="Afbeelding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nriette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032" cy="221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937" w:rsidRDefault="00811937" w:rsidP="008E18A4">
      <w:pPr>
        <w:ind w:left="708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Wat zijn de naam en f</w:t>
      </w:r>
      <w:r w:rsidR="008E18A4">
        <w:rPr>
          <w:rFonts w:ascii="Arial Black" w:hAnsi="Arial Black"/>
          <w:b/>
          <w:sz w:val="24"/>
          <w:szCs w:val="24"/>
        </w:rPr>
        <w:t xml:space="preserve">unctie </w:t>
      </w:r>
      <w:r>
        <w:rPr>
          <w:rFonts w:ascii="Arial Black" w:hAnsi="Arial Black"/>
          <w:b/>
          <w:sz w:val="24"/>
          <w:szCs w:val="24"/>
        </w:rPr>
        <w:t>van deze persoon?</w:t>
      </w:r>
    </w:p>
    <w:p w:rsidR="00811937" w:rsidRDefault="008E18A4" w:rsidP="00811937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298A6C2" wp14:editId="15424B1A">
                <wp:simplePos x="0" y="0"/>
                <wp:positionH relativeFrom="column">
                  <wp:posOffset>2049145</wp:posOffset>
                </wp:positionH>
                <wp:positionV relativeFrom="paragraph">
                  <wp:posOffset>1905</wp:posOffset>
                </wp:positionV>
                <wp:extent cx="1041400" cy="914400"/>
                <wp:effectExtent l="38100" t="19050" r="25400" b="38100"/>
                <wp:wrapNone/>
                <wp:docPr id="410" name="5-puntige ster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8E18A4">
                            <w:pPr>
                              <w:jc w:val="center"/>
                            </w:pPr>
                            <w: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puntige ster 410" o:spid="_x0000_s1112" style="position:absolute;margin-left:161.35pt;margin-top:.15pt;width:82pt;height:1in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414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" adj="-11796480,,5400" path="m1,349269r397781,2l520700,,643618,349271r397781,-2l719586,565128,842510,914398,520700,698535,198890,914398,321814,565128,1,349269xe" fillcolor="#4f81bd [3204]" strokecolor="#243f60 [1604]" strokeweight="2pt">
                <v:stroke joinstyle="miter"/>
                <v:formulas/>
                <v:path arrowok="t" o:connecttype="custom" o:connectlocs="1,349269;397782,349271;520700,0;643618,349271;1041399,349269;719586,565128;842510,914398;520700,698535;198890,914398;321814,565128;1,349269" o:connectangles="0,0,0,0,0,0,0,0,0,0,0" textboxrect="0,0,1041400,914400"/>
                <v:textbox>
                  <w:txbxContent>
                    <w:p w:rsidR="00FB6357" w:rsidRDefault="00FB6357" w:rsidP="008E18A4">
                      <w:pPr>
                        <w:jc w:val="center"/>
                      </w:pPr>
                      <w: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</w:p>
    <w:p w:rsidR="008E18A4" w:rsidRDefault="008E18A4" w:rsidP="00811937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385BC7D" wp14:editId="4C9CD988">
                <wp:simplePos x="0" y="0"/>
                <wp:positionH relativeFrom="column">
                  <wp:posOffset>3281045</wp:posOffset>
                </wp:positionH>
                <wp:positionV relativeFrom="paragraph">
                  <wp:posOffset>2129790</wp:posOffset>
                </wp:positionV>
                <wp:extent cx="1054100" cy="914400"/>
                <wp:effectExtent l="38100" t="19050" r="12700" b="38100"/>
                <wp:wrapNone/>
                <wp:docPr id="411" name="5-puntige ster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8E18A4">
                            <w:pPr>
                              <w:jc w:val="center"/>
                            </w:pPr>
                            <w: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puntige ster 411" o:spid="_x0000_s1113" style="position:absolute;margin-left:258.35pt;margin-top:167.7pt;width:83pt;height:1in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541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" adj="-11796480,,5400" path="m1,349269r402632,2l527050,,651467,349271r402632,-2l728362,565128,852784,914398,527050,698535,201316,914398,325738,565128,1,349269xe" fillcolor="#4f81bd [3204]" strokecolor="#243f60 [1604]" strokeweight="2pt">
                <v:stroke joinstyle="miter"/>
                <v:formulas/>
                <v:path arrowok="t" o:connecttype="custom" o:connectlocs="1,349269;402633,349271;527050,0;651467,349271;1054099,349269;728362,565128;852784,914398;527050,698535;201316,914398;325738,565128;1,349269" o:connectangles="0,0,0,0,0,0,0,0,0,0,0" textboxrect="0,0,1054100,914400"/>
                <v:textbox>
                  <w:txbxContent>
                    <w:p w:rsidR="00FB6357" w:rsidRDefault="00FB6357" w:rsidP="008E18A4">
                      <w:pPr>
                        <w:jc w:val="center"/>
                      </w:pPr>
                      <w: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15CEF93A" wp14:editId="403BDC78">
            <wp:extent cx="2512132" cy="2006600"/>
            <wp:effectExtent l="0" t="0" r="2540" b="0"/>
            <wp:docPr id="407" name="Afbeelding 407" descr="D:\Afbeeldingen\diesje en jo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fbeeldingen\diesje en jok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80" cy="200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A4" w:rsidRDefault="008E18A4" w:rsidP="00811937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Wie zie je hier op de foto?</w:t>
      </w:r>
    </w:p>
    <w:p w:rsidR="008E18A4" w:rsidRDefault="008E18A4" w:rsidP="00811937">
      <w:pPr>
        <w:rPr>
          <w:rFonts w:ascii="Arial Black" w:hAnsi="Arial Black"/>
          <w:b/>
          <w:sz w:val="24"/>
          <w:szCs w:val="24"/>
        </w:rPr>
      </w:pPr>
    </w:p>
    <w:p w:rsidR="00811937" w:rsidRDefault="000E28F1" w:rsidP="00811937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2147CBE6" wp14:editId="5A65F305">
            <wp:extent cx="3714750" cy="652750"/>
            <wp:effectExtent l="0" t="0" r="0" b="0"/>
            <wp:docPr id="403" name="Afbeelding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ierge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65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8A4" w:rsidRDefault="008E18A4" w:rsidP="00811937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Hoe heet de hoofd conciërge?</w:t>
      </w:r>
    </w:p>
    <w:p w:rsidR="008E18A4" w:rsidRDefault="008E18A4" w:rsidP="00811937">
      <w:pPr>
        <w:rPr>
          <w:rFonts w:ascii="Arial Black" w:hAnsi="Arial Black"/>
          <w:b/>
          <w:sz w:val="24"/>
          <w:szCs w:val="24"/>
        </w:rPr>
      </w:pPr>
    </w:p>
    <w:p w:rsidR="008E18A4" w:rsidRDefault="008E18A4" w:rsidP="00811937">
      <w:pPr>
        <w:rPr>
          <w:rFonts w:ascii="Arial Black" w:hAnsi="Arial Black"/>
          <w:b/>
          <w:sz w:val="24"/>
          <w:szCs w:val="24"/>
        </w:rPr>
      </w:pPr>
    </w:p>
    <w:p w:rsidR="008E18A4" w:rsidRDefault="008E18A4" w:rsidP="00811937">
      <w:pPr>
        <w:rPr>
          <w:rFonts w:ascii="Arial Black" w:hAnsi="Arial Black"/>
          <w:b/>
          <w:sz w:val="24"/>
          <w:szCs w:val="24"/>
        </w:rPr>
      </w:pPr>
    </w:p>
    <w:p w:rsidR="002501F4" w:rsidRDefault="002501F4" w:rsidP="00811937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2948305</wp:posOffset>
                </wp:positionH>
                <wp:positionV relativeFrom="paragraph">
                  <wp:posOffset>649605</wp:posOffset>
                </wp:positionV>
                <wp:extent cx="1028700" cy="914400"/>
                <wp:effectExtent l="38100" t="38100" r="19050" b="38100"/>
                <wp:wrapNone/>
                <wp:docPr id="415" name="5-puntige ster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2501F4">
                            <w:pPr>
                              <w:jc w:val="center"/>
                            </w:pPr>
                            <w: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puntige ster 415" o:spid="_x0000_s1114" style="position:absolute;margin-left:232.15pt;margin-top:51.15pt;width:81pt;height:1in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287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" adj="-11796480,,5400" path="m1,349269r392930,2l514350,,635769,349271r392930,-2l710811,565128,832235,914398,514350,698535,196465,914398,317889,565128,1,349269xe" fillcolor="#4f81bd [3204]" strokecolor="#243f60 [1604]" strokeweight="2pt">
                <v:stroke joinstyle="miter"/>
                <v:formulas/>
                <v:path arrowok="t" o:connecttype="custom" o:connectlocs="1,349269;392931,349271;514350,0;635769,349271;1028699,349269;710811,565128;832235,914398;514350,698535;196465,914398;317889,565128;1,349269" o:connectangles="0,0,0,0,0,0,0,0,0,0,0" textboxrect="0,0,1028700,914400"/>
                <v:textbox>
                  <w:txbxContent>
                    <w:p w:rsidR="00FB6357" w:rsidRDefault="00FB6357" w:rsidP="002501F4">
                      <w:pPr>
                        <w:jc w:val="center"/>
                      </w:pPr>
                      <w: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0091E5F7" wp14:editId="782FED60">
            <wp:extent cx="3426297" cy="1473200"/>
            <wp:effectExtent l="0" t="0" r="3175" b="0"/>
            <wp:docPr id="414" name="Afbeelding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urstof aanwezig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116" cy="148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1F4" w:rsidRDefault="002501F4" w:rsidP="00811937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Waar is in dit gebouw zuurstof aanwezig?</w:t>
      </w:r>
    </w:p>
    <w:p w:rsidR="002501F4" w:rsidRDefault="002501F4" w:rsidP="00811937">
      <w:pPr>
        <w:rPr>
          <w:rFonts w:ascii="Arial Black" w:hAnsi="Arial Black"/>
          <w:b/>
          <w:sz w:val="24"/>
          <w:szCs w:val="24"/>
        </w:rPr>
      </w:pPr>
    </w:p>
    <w:p w:rsidR="002501F4" w:rsidRDefault="002501F4" w:rsidP="00811937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1174794" wp14:editId="3521DB72">
                <wp:simplePos x="0" y="0"/>
                <wp:positionH relativeFrom="column">
                  <wp:posOffset>1703705</wp:posOffset>
                </wp:positionH>
                <wp:positionV relativeFrom="paragraph">
                  <wp:posOffset>164465</wp:posOffset>
                </wp:positionV>
                <wp:extent cx="1231900" cy="1244600"/>
                <wp:effectExtent l="19050" t="38100" r="44450" b="31750"/>
                <wp:wrapNone/>
                <wp:docPr id="413" name="5-puntige ster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12446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2501F4">
                            <w:pPr>
                              <w:jc w:val="center"/>
                            </w:pPr>
                            <w: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untige ster 413" o:spid="_x0000_s1115" style="position:absolute;margin-left:134.15pt;margin-top:12.95pt;width:97pt;height:9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1900,1244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" adj="-11796480,,5400" path="m1,475394r470546,3l615950,,761353,475397r470546,-3l851218,769202r145409,475395l615950,950783,235273,1244597,380682,769202,1,475394xe" fillcolor="#4f81bd [3204]" strokecolor="#243f60 [1604]" strokeweight="2pt">
                <v:stroke joinstyle="miter"/>
                <v:formulas/>
                <v:path arrowok="t" o:connecttype="custom" o:connectlocs="1,475394;470547,475397;615950,0;761353,475397;1231899,475394;851218,769202;996627,1244597;615950,950783;235273,1244597;380682,769202;1,475394" o:connectangles="0,0,0,0,0,0,0,0,0,0,0" textboxrect="0,0,1231900,1244600"/>
                <v:textbox>
                  <w:txbxContent>
                    <w:p w:rsidR="00FB6357" w:rsidRDefault="00FB6357" w:rsidP="002501F4">
                      <w:pPr>
                        <w:jc w:val="center"/>
                      </w:pPr>
                      <w: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</w:p>
    <w:p w:rsidR="008E18A4" w:rsidRDefault="008E18A4" w:rsidP="00811937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6EEC86B8" wp14:editId="02F926AD">
            <wp:extent cx="2934142" cy="1701800"/>
            <wp:effectExtent l="0" t="0" r="0" b="0"/>
            <wp:docPr id="412" name="Afbeelding 412" descr="D:\Afbeeldingen\lokaal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fbeeldingen\lokaal 06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236" cy="170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4" w:rsidRDefault="002501F4" w:rsidP="00811937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Welk nummer heeft het huishoudkunde</w:t>
      </w:r>
    </w:p>
    <w:p w:rsidR="002501F4" w:rsidRDefault="00057DDA" w:rsidP="002501F4">
      <w:pPr>
        <w:ind w:firstLine="708"/>
        <w:rPr>
          <w:rFonts w:ascii="Arial Black" w:hAnsi="Arial Black"/>
          <w:b/>
          <w:noProof/>
          <w:sz w:val="24"/>
          <w:szCs w:val="24"/>
          <w:lang w:eastAsia="nl-NL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1779905</wp:posOffset>
                </wp:positionV>
                <wp:extent cx="1104900" cy="914400"/>
                <wp:effectExtent l="38100" t="19050" r="19050" b="38100"/>
                <wp:wrapNone/>
                <wp:docPr id="419" name="5-puntige ster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357" w:rsidRDefault="00FB6357" w:rsidP="00057DDA">
                            <w:pPr>
                              <w:jc w:val="center"/>
                            </w:pPr>
                            <w: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puntige ster 419" o:spid="_x0000_s1116" style="position:absolute;left:0;text-align:left;margin-left:184.35pt;margin-top:140.15pt;width:87pt;height:1in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049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" adj="-11796480,,5400" path="m1,349269r422036,2l552450,,682863,349271r422036,-2l763463,565128,893882,914398,552450,698535,211018,914398,341437,565128,1,349269xe" fillcolor="#4f81bd [3204]" strokecolor="#243f60 [1604]" strokeweight="2pt">
                <v:stroke joinstyle="miter"/>
                <v:formulas/>
                <v:path arrowok="t" o:connecttype="custom" o:connectlocs="1,349269;422037,349271;552450,0;682863,349271;1104899,349269;763463,565128;893882,914398;552450,698535;211018,914398;341437,565128;1,349269" o:connectangles="0,0,0,0,0,0,0,0,0,0,0" textboxrect="0,0,1104900,914400"/>
                <v:textbox>
                  <w:txbxContent>
                    <w:p w:rsidR="00FB6357" w:rsidRDefault="00FB6357" w:rsidP="00057DDA">
                      <w:pPr>
                        <w:jc w:val="center"/>
                      </w:pPr>
                      <w: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  <w:r w:rsidR="002501F4" w:rsidRPr="002501F4">
        <w:rPr>
          <w:rFonts w:ascii="Arial Black" w:hAnsi="Arial Black"/>
          <w:b/>
          <w:noProof/>
          <w:sz w:val="24"/>
          <w:szCs w:val="24"/>
          <w:lang w:eastAsia="nl-NL"/>
        </w:rPr>
        <w:t xml:space="preserve"> </w:t>
      </w:r>
      <w:r>
        <w:rPr>
          <w:rFonts w:ascii="Arial Black" w:hAnsi="Arial Black"/>
          <w:b/>
          <w:noProof/>
          <w:sz w:val="24"/>
          <w:szCs w:val="24"/>
          <w:lang w:eastAsia="nl-NL"/>
        </w:rPr>
        <w:drawing>
          <wp:inline distT="0" distB="0" distL="0" distR="0" wp14:anchorId="2A5A04D0" wp14:editId="5A775D61">
            <wp:extent cx="2341455" cy="3124200"/>
            <wp:effectExtent l="0" t="0" r="1905" b="0"/>
            <wp:docPr id="418" name="Afbeelding 418" descr="D:\Afbeeldingen\plata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fbeeldingen\plataan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19" cy="312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DDA" w:rsidRDefault="00057DDA" w:rsidP="002501F4">
      <w:pPr>
        <w:ind w:firstLine="708"/>
        <w:rPr>
          <w:rFonts w:ascii="Arial Black" w:hAnsi="Arial Black"/>
          <w:b/>
          <w:noProof/>
          <w:sz w:val="24"/>
          <w:szCs w:val="24"/>
          <w:lang w:eastAsia="nl-NL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t xml:space="preserve">Hoe heet de boomsoort die je </w:t>
      </w:r>
      <w:bookmarkStart w:id="0" w:name="_GoBack"/>
      <w:bookmarkEnd w:id="0"/>
    </w:p>
    <w:p w:rsidR="00057DDA" w:rsidRDefault="00057DDA" w:rsidP="002501F4">
      <w:pPr>
        <w:ind w:firstLine="708"/>
        <w:rPr>
          <w:rFonts w:ascii="Arial Black" w:hAnsi="Arial Black"/>
          <w:b/>
          <w:noProof/>
          <w:sz w:val="24"/>
          <w:szCs w:val="24"/>
          <w:lang w:eastAsia="nl-NL"/>
        </w:rPr>
      </w:pPr>
      <w:r>
        <w:rPr>
          <w:rFonts w:ascii="Arial Black" w:hAnsi="Arial Black"/>
          <w:b/>
          <w:noProof/>
          <w:sz w:val="24"/>
          <w:szCs w:val="24"/>
          <w:lang w:eastAsia="nl-NL"/>
        </w:rPr>
        <w:t>op het plein ziet staan?</w:t>
      </w:r>
    </w:p>
    <w:p w:rsidR="00546980" w:rsidRDefault="00546980" w:rsidP="002501F4">
      <w:pPr>
        <w:ind w:firstLine="708"/>
        <w:rPr>
          <w:rFonts w:ascii="Arial Black" w:hAnsi="Arial Black"/>
          <w:b/>
          <w:noProof/>
          <w:sz w:val="24"/>
          <w:szCs w:val="24"/>
          <w:lang w:eastAsia="nl-NL"/>
        </w:rPr>
      </w:pPr>
    </w:p>
    <w:p w:rsidR="00546980" w:rsidRDefault="00546980" w:rsidP="002501F4">
      <w:pPr>
        <w:ind w:firstLine="708"/>
        <w:rPr>
          <w:rFonts w:ascii="Arial Black" w:hAnsi="Arial Black"/>
          <w:b/>
          <w:noProof/>
          <w:sz w:val="24"/>
          <w:szCs w:val="24"/>
          <w:lang w:eastAsia="nl-NL"/>
        </w:rPr>
      </w:pPr>
    </w:p>
    <w:p w:rsidR="00546980" w:rsidRDefault="00546980" w:rsidP="002501F4">
      <w:pPr>
        <w:ind w:firstLine="708"/>
        <w:rPr>
          <w:rFonts w:ascii="Arial Black" w:hAnsi="Arial Black"/>
          <w:b/>
          <w:noProof/>
          <w:sz w:val="24"/>
          <w:szCs w:val="24"/>
          <w:lang w:eastAsia="nl-NL"/>
        </w:rPr>
      </w:pPr>
    </w:p>
    <w:p w:rsidR="00546980" w:rsidRDefault="00546980" w:rsidP="002501F4">
      <w:pPr>
        <w:ind w:firstLine="708"/>
        <w:rPr>
          <w:rFonts w:ascii="Arial Black" w:hAnsi="Arial Black"/>
          <w:b/>
          <w:noProof/>
          <w:sz w:val="24"/>
          <w:szCs w:val="24"/>
          <w:lang w:eastAsia="nl-NL"/>
        </w:rPr>
      </w:pPr>
    </w:p>
    <w:p w:rsidR="00546980" w:rsidRDefault="00546980" w:rsidP="002501F4">
      <w:pPr>
        <w:ind w:firstLine="708"/>
        <w:rPr>
          <w:rFonts w:ascii="Arial Black" w:hAnsi="Arial Black"/>
          <w:b/>
          <w:noProof/>
          <w:sz w:val="24"/>
          <w:szCs w:val="24"/>
          <w:lang w:eastAsia="nl-NL"/>
        </w:rPr>
      </w:pPr>
    </w:p>
    <w:sectPr w:rsidR="00546980" w:rsidSect="004D32F3">
      <w:pgSz w:w="16838" w:h="11906" w:orient="landscape"/>
      <w:pgMar w:top="1417" w:right="1417" w:bottom="1417" w:left="1417" w:header="708" w:footer="708" w:gutter="0"/>
      <w:pgNumType w:start="0"/>
      <w:cols w:num="2" w:space="709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016"/>
    <w:rsid w:val="00057DDA"/>
    <w:rsid w:val="000E28F1"/>
    <w:rsid w:val="000F54FC"/>
    <w:rsid w:val="00183016"/>
    <w:rsid w:val="001C507D"/>
    <w:rsid w:val="0023435E"/>
    <w:rsid w:val="00234870"/>
    <w:rsid w:val="002501F4"/>
    <w:rsid w:val="00283746"/>
    <w:rsid w:val="00351D3E"/>
    <w:rsid w:val="003A7A1C"/>
    <w:rsid w:val="004248A1"/>
    <w:rsid w:val="0044222D"/>
    <w:rsid w:val="00471014"/>
    <w:rsid w:val="004C6AD9"/>
    <w:rsid w:val="004D32F3"/>
    <w:rsid w:val="004F04AE"/>
    <w:rsid w:val="00546980"/>
    <w:rsid w:val="00640A59"/>
    <w:rsid w:val="006A3F0A"/>
    <w:rsid w:val="0074197F"/>
    <w:rsid w:val="00750183"/>
    <w:rsid w:val="007D4AD5"/>
    <w:rsid w:val="00811937"/>
    <w:rsid w:val="0082614B"/>
    <w:rsid w:val="008435AF"/>
    <w:rsid w:val="00855EDA"/>
    <w:rsid w:val="00897D6A"/>
    <w:rsid w:val="008E18A4"/>
    <w:rsid w:val="009A56EC"/>
    <w:rsid w:val="009F1D84"/>
    <w:rsid w:val="00A64D64"/>
    <w:rsid w:val="00A95859"/>
    <w:rsid w:val="00B46354"/>
    <w:rsid w:val="00B956E7"/>
    <w:rsid w:val="00BD63C3"/>
    <w:rsid w:val="00C269AC"/>
    <w:rsid w:val="00CB5993"/>
    <w:rsid w:val="00CC6B73"/>
    <w:rsid w:val="00CD4514"/>
    <w:rsid w:val="00CE37A5"/>
    <w:rsid w:val="00D000AA"/>
    <w:rsid w:val="00D97516"/>
    <w:rsid w:val="00DF485F"/>
    <w:rsid w:val="00E05C6A"/>
    <w:rsid w:val="00E5357E"/>
    <w:rsid w:val="00F36239"/>
    <w:rsid w:val="00FB6357"/>
    <w:rsid w:val="00FF1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83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3016"/>
    <w:rPr>
      <w:rFonts w:ascii="Tahoma" w:hAnsi="Tahoma" w:cs="Tahoma"/>
      <w:sz w:val="16"/>
      <w:szCs w:val="16"/>
    </w:rPr>
  </w:style>
  <w:style w:type="paragraph" w:styleId="Geenafstand">
    <w:name w:val="No Spacing"/>
    <w:link w:val="GeenafstandChar"/>
    <w:uiPriority w:val="1"/>
    <w:qFormat/>
    <w:rsid w:val="004D32F3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4D32F3"/>
    <w:rPr>
      <w:rFonts w:eastAsiaTheme="minorEastAsia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83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3016"/>
    <w:rPr>
      <w:rFonts w:ascii="Tahoma" w:hAnsi="Tahoma" w:cs="Tahoma"/>
      <w:sz w:val="16"/>
      <w:szCs w:val="16"/>
    </w:rPr>
  </w:style>
  <w:style w:type="paragraph" w:styleId="Geenafstand">
    <w:name w:val="No Spacing"/>
    <w:link w:val="GeenafstandChar"/>
    <w:uiPriority w:val="1"/>
    <w:qFormat/>
    <w:rsid w:val="004D32F3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4D32F3"/>
    <w:rPr>
      <w:rFonts w:eastAsiaTheme="minorEastAsia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2014-08-27T00:00:00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F404376D</Template>
  <TotalTime>251</TotalTime>
  <Pages>22</Pages>
  <Words>600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FOTOSPEURTOCHT INTRODUCTIEWEEK </vt:lpstr>
    </vt:vector>
  </TitlesOfParts>
  <Company/>
  <LinksUpToDate>false</LinksUpToDate>
  <CharactersWithSpaces>3896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FOTOSPEURTOCHT INTRODUCTIEWEEK </dc:title>
  <dc:creator>Kreuning,A.J.B.</dc:creator>
  <cp:lastModifiedBy>Kreuning,A.J.B.</cp:lastModifiedBy>
  <cp:revision>22</cp:revision>
  <dcterms:created xsi:type="dcterms:W3CDTF">2014-05-05T13:55:00Z</dcterms:created>
  <dcterms:modified xsi:type="dcterms:W3CDTF">2014-05-24T16:47:00Z</dcterms:modified>
</cp:coreProperties>
</file>